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3C9D3" w14:textId="41564ACD" w:rsidR="00F635E4" w:rsidRDefault="007448CA"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81785B6" wp14:editId="6764E6DD">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9B5C859" wp14:editId="75C7C75B">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C8C209"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9F1328C"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lastRenderedPageBreak/>
        <w:t>Daniel 1 Teaching Points and Bible Study Questions</w:t>
      </w:r>
    </w:p>
    <w:p w14:paraId="552CE5E5" w14:textId="3E7080F3"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Stand Firm in Your Convictions</w:t>
      </w:r>
    </w:p>
    <w:p w14:paraId="367C758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In Daniel 1, we see Daniel and his </w:t>
      </w:r>
      <w:proofErr w:type="gramStart"/>
      <w:r w:rsidRPr="00F6333B">
        <w:rPr>
          <w:rFonts w:eastAsia="Times New Roman"/>
          <w:kern w:val="0"/>
          <w:sz w:val="21"/>
          <w:szCs w:val="21"/>
        </w:rPr>
        <w:t>friends</w:t>
      </w:r>
      <w:proofErr w:type="gramEnd"/>
      <w:r w:rsidRPr="00F6333B">
        <w:rPr>
          <w:rFonts w:eastAsia="Times New Roman"/>
          <w:kern w:val="0"/>
          <w:sz w:val="21"/>
          <w:szCs w:val="21"/>
        </w:rPr>
        <w:t xml:space="preserve"> taken captive to Babylon, a land with different customs and beliefs. Despite the pressure to conform, they chose to stand firm in their faith. Daniel resolved not to defile himself with the king's food and wine, demonstrating the importance of holding onto your convictions. As it says in Daniel 1:8, "But Daniel resolved in his heart that he would not defile himself." This teaches us to remain steadfast in our beliefs, even when the world around us tries to sway us.</w:t>
      </w:r>
    </w:p>
    <w:p w14:paraId="5FB4C49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stand firm in your convictions when facing pressure to conform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your values in challenging environments?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stay true to your beliefs despite external influences? </w:t>
      </w:r>
    </w:p>
    <w:p w14:paraId="34E759FB"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Wisdom</w:t>
      </w:r>
    </w:p>
    <w:p w14:paraId="2A73CCB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and his friends were granted knowledge and understanding by God, which set them apart from others. Daniel 1:17 states, "To these four young men God gave knowledge and understanding of all kinds of literature and wisdom." This reminds us to seek God's wisdom in our daily lives, trusting that He will provide the insight we need to navigate life's challenges.</w:t>
      </w:r>
    </w:p>
    <w:p w14:paraId="3780B2B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seek God's wisdom when facing challenging decisions like Daniel did in Babylon?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 prioritized God's wisdom over cultural pressures,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God's wisdom in your daily life choices? </w:t>
      </w:r>
    </w:p>
    <w:p w14:paraId="5DDB677D"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F0E971"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4783FC0A" w14:textId="77777777" w:rsidR="00D8083B" w:rsidRDefault="00D8083B" w:rsidP="00D8083B">
      <w:pPr>
        <w:spacing w:line="247" w:lineRule="auto"/>
        <w:rPr>
          <w:rFonts w:eastAsia="Times New Roman"/>
          <w:b/>
          <w:bCs/>
          <w:kern w:val="0"/>
          <w:sz w:val="21"/>
          <w:szCs w:val="21"/>
        </w:rPr>
      </w:pPr>
    </w:p>
    <w:p w14:paraId="5F53E499" w14:textId="7738578F"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Power of Prayer and Fasting</w:t>
      </w:r>
    </w:p>
    <w:p w14:paraId="3075B98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decision to abstain from the king's rich food and instead eat vegetables and drink water is a testament to the power of prayer and fasting. By choosing a simple diet, Daniel demonstrated his reliance on God for strength and clarity. This act of faith encourages us to incorporate prayer and fasting into our routines to draw closer to God and seek His guidance.</w:t>
      </w:r>
    </w:p>
    <w:p w14:paraId="2F5BDBE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incorporate prayer and fasting into your daily routine for spiritual growth like Daniel?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Daniel's commitment to prayer and fasting influenced his wisdom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Daniel's example about the impact of prayer and fasting on decision-making? </w:t>
      </w:r>
    </w:p>
    <w:p w14:paraId="721098B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Influence Through Integrity</w:t>
      </w:r>
    </w:p>
    <w:p w14:paraId="01BF963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integrity and faithfulness to God earned him favor with the king's officials. Daniel 1:9 tells us, "Now God had granted Daniel favor and compassion from the chief official." This shows that living a life of integrity can influence those around us and open doors for God's work in unexpected places.</w:t>
      </w:r>
    </w:p>
    <w:p w14:paraId="2DF2D85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maintaining integrity in challenging situations influence those around you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gaining trust and respect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integrity in your daily decisions? </w:t>
      </w:r>
    </w:p>
    <w:p w14:paraId="2C3824A1"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3B3EF6"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213B4DA4" w14:textId="77777777" w:rsidR="00D8083B" w:rsidRDefault="00D8083B" w:rsidP="00D8083B">
      <w:pPr>
        <w:spacing w:line="247" w:lineRule="auto"/>
        <w:rPr>
          <w:rFonts w:eastAsia="Times New Roman"/>
          <w:b/>
          <w:bCs/>
          <w:kern w:val="0"/>
          <w:sz w:val="21"/>
          <w:szCs w:val="21"/>
        </w:rPr>
      </w:pPr>
    </w:p>
    <w:p w14:paraId="5862F81F" w14:textId="2AEB557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 Honors Faithfulness</w:t>
      </w:r>
    </w:p>
    <w:p w14:paraId="67D59EA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and his friends were rewarded for their faithfulness with positions of influence in the Babylonian court. Daniel 1:20 highlights their success: "In every matter of wisdom and understanding about which the king questioned them, he found them ten times better than all the magicians and enchanters in his whole kingdom." This illustrates that God honors those who remain faithful to Him, often in ways beyond our expectations.</w:t>
      </w:r>
    </w:p>
    <w:p w14:paraId="0DEE7ED4" w14:textId="77777777" w:rsidR="00D8083B" w:rsidRDefault="00D8083B" w:rsidP="00D8083B">
      <w:pPr>
        <w:spacing w:line="247" w:lineRule="auto"/>
      </w:pPr>
      <w:r w:rsidRPr="00F6333B">
        <w:rPr>
          <w:rFonts w:eastAsia="Times New Roman"/>
          <w:kern w:val="0"/>
          <w:sz w:val="21"/>
          <w:szCs w:val="21"/>
        </w:rPr>
        <w:t>1. How can you demonstrate faithfulness in challenging situations like Daniel and his friends did in Babylon?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honors faithfulness, and how have you seen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faithful when faced with pressure to conform?</w:t>
      </w:r>
    </w:p>
    <w:p w14:paraId="4D44293F" w14:textId="6BE6BD06"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Cultural Engagement Without Compromise</w:t>
      </w:r>
    </w:p>
    <w:p w14:paraId="4AEF239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and his friends were immersed in Babylonian culture, yet they did not compromise their faith. They learned the language and literature of the Babylonians but remained true to their beliefs. This teaches us that we can engage with the world around us without losing our identity in Christ.</w:t>
      </w:r>
    </w:p>
    <w:p w14:paraId="5335193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maintain your values when faced with cultural pressures to conform?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respectfully decline practices that conflict with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engage with culture without compromising your core principles? </w:t>
      </w:r>
    </w:p>
    <w:p w14:paraId="1758D0BA"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C67F91"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426B4C7E" w14:textId="77777777" w:rsidR="00D8083B" w:rsidRDefault="00D8083B" w:rsidP="00D8083B">
      <w:pPr>
        <w:spacing w:line="247" w:lineRule="auto"/>
        <w:rPr>
          <w:rFonts w:eastAsia="Times New Roman"/>
          <w:b/>
          <w:bCs/>
          <w:kern w:val="0"/>
          <w:sz w:val="21"/>
          <w:szCs w:val="21"/>
        </w:rPr>
      </w:pPr>
    </w:p>
    <w:p w14:paraId="371455A0" w14:textId="5818972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Importance of Community</w:t>
      </w:r>
    </w:p>
    <w:p w14:paraId="2225B96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story emphasizes the strength found in community. He and his friends supported each other in their commitment to God. This reminds us of the importance of surrounding ourselves with like-minded believers who can encourage and uplift us in our faith journey.</w:t>
      </w:r>
    </w:p>
    <w:p w14:paraId="1C45D1C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community support help you stay true to your values in challenging environments?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 and his friends chose to support each other in their convictions?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build a supportive community that encourages spiritual growth? </w:t>
      </w:r>
    </w:p>
    <w:p w14:paraId="3D8D655B"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7476386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Despite the challenges they faced, Daniel and his friends trusted in God's provision. Their story encourages us to rely on God to meet our needs, knowing that He is faithful to provide for His children.</w:t>
      </w:r>
    </w:p>
    <w:p w14:paraId="765E101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provision when facing challenges similar to Daniel's dietary test?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Daniel's reliance on God for sustenance?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provision require faith in uncertain situations like Daniel's? </w:t>
      </w:r>
    </w:p>
    <w:p w14:paraId="3F0C9995"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29E2A1"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0252873" w14:textId="77777777" w:rsidR="00D8083B" w:rsidRDefault="00D8083B" w:rsidP="00D8083B">
      <w:pPr>
        <w:spacing w:line="247" w:lineRule="auto"/>
        <w:rPr>
          <w:rFonts w:eastAsia="Times New Roman"/>
          <w:b/>
          <w:bCs/>
          <w:kern w:val="0"/>
          <w:sz w:val="21"/>
          <w:szCs w:val="21"/>
        </w:rPr>
      </w:pPr>
    </w:p>
    <w:p w14:paraId="119D4D4E" w14:textId="2FE7F169"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Be a Light in the Darkness</w:t>
      </w:r>
    </w:p>
    <w:p w14:paraId="5AAB6D4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and his friends shone brightly in a foreign land, serving as a testament to God's power and faithfulness. Their example encourages us to be a light in the darkness, reflecting God's love and truth in a world that desperately needs it.</w:t>
      </w:r>
    </w:p>
    <w:p w14:paraId="7D8CCCC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maintain your values in environments that challenge your beliefs, like Daniel did in Babylon?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be a positive influence in a challenging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Daniel's commitment to his faith impacted those around him in a foreign land? </w:t>
      </w:r>
    </w:p>
    <w:p w14:paraId="1D98FC22"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110D785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story of Daniel 1 reminds us of God's sovereignty over all nations and rulers. Despite being in captivity, Daniel and his friends thrived because God was in control. This reassures us that no matter the circumstances, God is sovereign and His plans will prevail. As we read in Daniel 1:2, "And the Lord delivered Jehoiakim king of Judah into his hand." This serves as a powerful reminder of God's ultimate authority.</w:t>
      </w:r>
    </w:p>
    <w:p w14:paraId="4CCEB98F"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Daniel to thrive in a foreign nation under His sovereignty?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Daniel's faithfulness about trusting God's control over political changes today?</w:t>
      </w:r>
      <w:r w:rsidRPr="001B37DC">
        <w:br w:type="page"/>
      </w:r>
    </w:p>
    <w:p w14:paraId="31B18AE0"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2 Teaching Points and Bible Study Questions</w:t>
      </w:r>
    </w:p>
    <w:p w14:paraId="03298ABF" w14:textId="5C8DC5C7"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 is the Ultimate Revealer of Mysteries</w:t>
      </w:r>
    </w:p>
    <w:p w14:paraId="6BBC6CE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2, we see that God is the ultimate source of wisdom and understanding. When King Nebuchadnezzar demanded the interpretation of his dream, Daniel turned to God for revelation. As Daniel 2:22 states, "He reveals the deep and hidden things; He knows what lies in darkness, and light dwells with Him." This reminds us that when faced with life's mysteries, we should seek God's wisdom through prayer and Scripture.</w:t>
      </w:r>
    </w:p>
    <w:p w14:paraId="36AB61A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seek God's wisdom in situations where you face uncertainty or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the ultimate revealer can impact your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rely on God for understanding in your daily challenges? </w:t>
      </w:r>
    </w:p>
    <w:p w14:paraId="67CEB60F"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Prayer is Powerful and Effective</w:t>
      </w:r>
    </w:p>
    <w:p w14:paraId="002B4E9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first response to the king's decree was to gather his friends and pray. This teaches us the importance of turning to God in prayer during times of crisis. As James 5:16 echoes, "The prayer of a righteous man has great power to prevail." Prayer is not just a ritual; it's a powerful tool that connects us to the Creator.</w:t>
      </w:r>
    </w:p>
    <w:p w14:paraId="1872DB5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response to seek God in prayer inspire your approach to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Daniel's prayer was effective, and how can you apply this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Daniel's prayer life to enhance your own communication with God? </w:t>
      </w:r>
    </w:p>
    <w:p w14:paraId="20B58932"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2BCCAC"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0CA66260" w14:textId="77777777" w:rsidR="00D8083B" w:rsidRDefault="00D8083B" w:rsidP="00D8083B">
      <w:pPr>
        <w:spacing w:line="247" w:lineRule="auto"/>
        <w:rPr>
          <w:rFonts w:eastAsia="Times New Roman"/>
          <w:b/>
          <w:bCs/>
          <w:kern w:val="0"/>
          <w:sz w:val="21"/>
          <w:szCs w:val="21"/>
        </w:rPr>
      </w:pPr>
    </w:p>
    <w:p w14:paraId="09553BFA" w14:textId="6857D57F"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 is Sovereign Over All Kingdoms</w:t>
      </w:r>
    </w:p>
    <w:p w14:paraId="25EA9D7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dream revealed to Nebuchadnezzar, interpreted by Daniel, shows that God is in control of all earthly kingdoms. Daniel 2:21 says, "He changes the times and seasons; He removes kings and establishes them." This is a comforting reminder that no matter how chaotic the world seems, God is sovereign and His plans will prevail.</w:t>
      </w:r>
    </w:p>
    <w:p w14:paraId="34A80B1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sovereignty over kingdoms influence your response to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provide peace amidst political or social instability? </w:t>
      </w:r>
    </w:p>
    <w:p w14:paraId="2DBD94F8"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Precedes Honor</w:t>
      </w:r>
    </w:p>
    <w:p w14:paraId="5D08C95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humility is evident when he gives credit to God for the interpretation of the dream. He acknowledges in Daniel 2:30, "As for me, this mystery has been revealed to me, not because I have greater wisdom than anyone else alive." Humility is a virtue that God honors, and it opens the door for His blessings and guidance.</w:t>
      </w:r>
    </w:p>
    <w:p w14:paraId="35218B0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humility in seeking God's wisdom inspire your approach to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before receiving honor, as demonstrated in Daniel's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and decisions? </w:t>
      </w:r>
    </w:p>
    <w:p w14:paraId="5B970559"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841268"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5533373" w14:textId="77777777" w:rsidR="00D8083B" w:rsidRDefault="00D8083B" w:rsidP="00D8083B">
      <w:pPr>
        <w:spacing w:line="247" w:lineRule="auto"/>
        <w:rPr>
          <w:rFonts w:eastAsia="Times New Roman"/>
          <w:b/>
          <w:bCs/>
          <w:kern w:val="0"/>
          <w:sz w:val="21"/>
          <w:szCs w:val="21"/>
        </w:rPr>
      </w:pPr>
    </w:p>
    <w:p w14:paraId="62DFD672" w14:textId="2BC31040"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 Uses the Faithful to Impact Nations</w:t>
      </w:r>
    </w:p>
    <w:p w14:paraId="4032CF1F"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faithfulness and integrity positioned him to influence a pagan king and his kingdom. This demonstrates that God can use His faithful servants to impact nations and leaders. As Matthew 5:16 encourages, "Let your light shine before men, that they may see your good deeds and glorify your Father in heaven."</w:t>
      </w:r>
    </w:p>
    <w:p w14:paraId="08839652" w14:textId="77777777" w:rsidR="00D8083B" w:rsidRDefault="00D8083B" w:rsidP="00D8083B">
      <w:pPr>
        <w:spacing w:line="247" w:lineRule="auto"/>
      </w:pPr>
      <w:r w:rsidRPr="00F6333B">
        <w:rPr>
          <w:rFonts w:eastAsia="Times New Roman"/>
          <w:kern w:val="0"/>
          <w:sz w:val="21"/>
          <w:szCs w:val="21"/>
        </w:rPr>
        <w:t>1. How can you use your faith to influence positive change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work through individuals like Daniel to impact entire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remain faithful when facing challenges that could affect your broader community?</w:t>
      </w:r>
    </w:p>
    <w:p w14:paraId="6459887D" w14:textId="0D5B7426"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Kingdom is Eternal</w:t>
      </w:r>
    </w:p>
    <w:p w14:paraId="59D6019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dream's interpretation reveals a succession of earthly kingdoms, but ultimately, God's kingdom will stand forever. Daniel 2:44 declares, "In the days of those kings, the God of heaven will set up a kingdom that will never be destroyed." This eternal perspective gives us hope and assurance in the promises of God.</w:t>
      </w:r>
    </w:p>
    <w:p w14:paraId="02080A6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prioritize God's eternal kingdom in your daily decisions and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eternal kingdom offers hope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values with the principles of God's eternal kingdom? </w:t>
      </w:r>
    </w:p>
    <w:p w14:paraId="6A097761"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45BCB0"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3AB88B27" w14:textId="77777777" w:rsidR="00D8083B" w:rsidRDefault="00D8083B" w:rsidP="00D8083B">
      <w:pPr>
        <w:spacing w:line="247" w:lineRule="auto"/>
        <w:rPr>
          <w:rFonts w:eastAsia="Times New Roman"/>
          <w:b/>
          <w:bCs/>
          <w:kern w:val="0"/>
          <w:sz w:val="21"/>
          <w:szCs w:val="21"/>
        </w:rPr>
      </w:pPr>
    </w:p>
    <w:p w14:paraId="0984A1C9" w14:textId="24646662"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Wisdom Comes from God</w:t>
      </w:r>
    </w:p>
    <w:p w14:paraId="403F599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ability to interpret the dream was a direct result of God's wisdom. James 1:5 reminds us, "If any of you lacks wisdom, let him ask of God, who gives generously to all without finding fault." Seeking God's wisdom is essential for navigating life's challenges and making sound decisions.</w:t>
      </w:r>
    </w:p>
    <w:p w14:paraId="595DB25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seek God's wisdom in challenging situations like Daniel did with Nebuchadnezzar's dream?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is crucial in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human understanding in daily life? </w:t>
      </w:r>
    </w:p>
    <w:p w14:paraId="7A8FAE1C"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in Small Things Leads to Greater Opportunities</w:t>
      </w:r>
    </w:p>
    <w:p w14:paraId="751767B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consistent faithfulness in his daily life prepared him for this pivotal moment. Luke 16:10 teaches, "Whoever is faithful with very little will also be faithful with much." By being faithful in the small things, we position ourselves for greater opportunities to serve God.</w:t>
      </w:r>
    </w:p>
    <w:p w14:paraId="1DF21DD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practicing faithfulness in daily tasks prepare you for larger responsibilities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acts of faithfulness are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faithful in minor commitments, and how might this impact your future opportunities? </w:t>
      </w:r>
    </w:p>
    <w:p w14:paraId="45C50B87"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8C706F"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434F88F3" w14:textId="77777777" w:rsidR="00D8083B" w:rsidRDefault="00D8083B" w:rsidP="00D8083B">
      <w:pPr>
        <w:spacing w:line="247" w:lineRule="auto"/>
        <w:rPr>
          <w:rFonts w:eastAsia="Times New Roman"/>
          <w:b/>
          <w:bCs/>
          <w:kern w:val="0"/>
          <w:sz w:val="21"/>
          <w:szCs w:val="21"/>
        </w:rPr>
      </w:pPr>
    </w:p>
    <w:p w14:paraId="6C70670C" w14:textId="07C247F7"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Timing is Perfect</w:t>
      </w:r>
    </w:p>
    <w:p w14:paraId="2F2E274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timing of the dream and its interpretation was orchestrated by God. Ecclesiastes 3:11 assures us, "He has made everything beautiful in its time." Trusting in God's perfect timing helps us to remain patient and hopeful, knowing that He is working all things for our good.</w:t>
      </w:r>
    </w:p>
    <w:p w14:paraId="18A69D3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timing in your life when facing uncertainty like Daniel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revealing Nebuchadnezzar's dream to Daniel?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about patience and faith in God's perfect timing? </w:t>
      </w:r>
    </w:p>
    <w:p w14:paraId="4AE97A6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Unstoppable</w:t>
      </w:r>
    </w:p>
    <w:p w14:paraId="7A09A93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prophecy in Daniel 2 reveals that God's plans will come to pass, regardless of human opposition. Isaiah 46:10 affirms, "My purpose will stand, and I will do all that I please." This truth encourages us to trust in God's sovereign plans and to align our lives with His purposes.</w:t>
      </w:r>
    </w:p>
    <w:p w14:paraId="5FACAC98"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plans when facing uncertain or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are unstoppable despite human attempts to alter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personal goals with God's unstoppable plans?</w:t>
      </w:r>
      <w:r w:rsidRPr="001B37DC">
        <w:br w:type="page"/>
      </w:r>
    </w:p>
    <w:p w14:paraId="7E661D5B"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3 Teaching Points and Bible Study Questions</w:t>
      </w:r>
    </w:p>
    <w:p w14:paraId="2E81199B" w14:textId="5D45B149"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Stand Firm in Faith</w:t>
      </w:r>
    </w:p>
    <w:p w14:paraId="29C0185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3, Shadrach, Meshach, and Abednego faced immense pressure to conform to the king's decree to worship a golden statue. Yet, they stood firm in their faith, declaring, "If we are thrown into the blazing furnace, the God we serve is able to deliver us from it" (Daniel 3:17). Their unwavering commitment reminds us that true faith means standing firm, even when the world demands compromise.</w:t>
      </w:r>
    </w:p>
    <w:p w14:paraId="4973857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stand firm in your faith when facing pressure to conform to societal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firm in your beliefs despite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remain steadfast in faith during challenging situations? </w:t>
      </w:r>
    </w:p>
    <w:p w14:paraId="6FD34233"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169F8BE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three men trusted in God's sovereignty, knowing that He was in control regardless of the outcome. They boldly proclaimed, "But even if He does not, let it be known to you, O king, that we will not serve your gods" (Daniel 3:18). This teaches us to trust God’s plan, even when it doesn’t align with our expectations.</w:t>
      </w:r>
    </w:p>
    <w:p w14:paraId="01C7BE1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trust in God's sovereignty when facing pressure to conform to societal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plan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help you remain calm in uncertain circumstances? </w:t>
      </w:r>
    </w:p>
    <w:p w14:paraId="3AF760E3"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8FF1A6"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63A701E8" w14:textId="77777777" w:rsidR="00D8083B" w:rsidRDefault="00D8083B" w:rsidP="00D8083B">
      <w:pPr>
        <w:spacing w:line="247" w:lineRule="auto"/>
        <w:rPr>
          <w:rFonts w:eastAsia="Times New Roman"/>
          <w:b/>
          <w:bCs/>
          <w:kern w:val="0"/>
          <w:sz w:val="21"/>
          <w:szCs w:val="21"/>
        </w:rPr>
      </w:pPr>
    </w:p>
    <w:p w14:paraId="66D36A24" w14:textId="7F365D52"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Courage in the Face of Persecution</w:t>
      </w:r>
    </w:p>
    <w:p w14:paraId="579BCA5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Shadrach, Meshach, and Abednego displayed remarkable courage, refusing to bow to societal pressures. Their story encourages us to be courageous in our convictions, knowing that God is with us in every trial. As Paul reminds us, "For God has not given us a spirit of fear, but of power, love, and self-discipline" (2 Timothy 1:7).</w:t>
      </w:r>
    </w:p>
    <w:p w14:paraId="0EAF0FC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courage when facing pressure to compromise your beliefs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firm in your faith during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in persecution strengthen your relationship with God? </w:t>
      </w:r>
    </w:p>
    <w:p w14:paraId="6CFC1AE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w:t>
      </w:r>
    </w:p>
    <w:p w14:paraId="1EA10E2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unity of Shadrach, Meshach, and Abednego highlights the strength found in community. Together, they faced the fiery furnace, supporting one another in faith. This illustrates the importance of surrounding ourselves with fellow believers who can encourage and uplift us in challenging times.</w:t>
      </w:r>
    </w:p>
    <w:p w14:paraId="23A98A5F"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community support help you stand firm in your beliefs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Shadrach, Meshach, and Abednego's unity strengthened their resolve?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build a supportive community that encourages faith and resilience? </w:t>
      </w:r>
    </w:p>
    <w:p w14:paraId="57D68D1A"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2B8222"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67362D1" w14:textId="77777777" w:rsidR="00D8083B" w:rsidRDefault="00D8083B" w:rsidP="00D8083B">
      <w:pPr>
        <w:spacing w:line="247" w:lineRule="auto"/>
        <w:rPr>
          <w:rFonts w:eastAsia="Times New Roman"/>
          <w:b/>
          <w:bCs/>
          <w:kern w:val="0"/>
          <w:sz w:val="21"/>
          <w:szCs w:val="21"/>
        </w:rPr>
      </w:pPr>
    </w:p>
    <w:p w14:paraId="3A2E36EE" w14:textId="432C52DB"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Presence in Trials</w:t>
      </w:r>
    </w:p>
    <w:p w14:paraId="19FE08D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When the king looked into the furnace, he saw not three, but four men walking unharmed, and the fourth looked "like a son of the gods" (Daniel 3:25). This powerful image reassures us that God is present with us in our trials, providing comfort and protection.</w:t>
      </w:r>
    </w:p>
    <w:p w14:paraId="6CC28D75" w14:textId="77777777" w:rsidR="00D8083B" w:rsidRDefault="00D8083B" w:rsidP="00D8083B">
      <w:pPr>
        <w:spacing w:line="247" w:lineRule="auto"/>
      </w:pPr>
      <w:r w:rsidRPr="00F6333B">
        <w:rPr>
          <w:rFonts w:eastAsia="Times New Roman"/>
          <w:kern w:val="0"/>
          <w:sz w:val="21"/>
          <w:szCs w:val="21"/>
        </w:rPr>
        <w:t>1. How can you recognize God's presence during your personal trials, similar to Daniel's friends in the furnace?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when facing challenges like those in Daniel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presence is crucial in overcoming trials, as seen in the fiery furnace story?</w:t>
      </w:r>
    </w:p>
    <w:p w14:paraId="009EB182" w14:textId="534A844E"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as a Witness</w:t>
      </w:r>
    </w:p>
    <w:p w14:paraId="630C8A2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faith of Shadrach, Meshach, and Abednego served as a powerful witness to King Nebuchadnezzar, leading him to praise the true God. "Blessed be the God of Shadrach, Meshach, and Abednego," he declared (Daniel 3:28). Our faith can likewise be a testimony to others, drawing them closer to God.</w:t>
      </w:r>
    </w:p>
    <w:p w14:paraId="731D411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your faith serve as a witness in challenging situations like Shadrach, Meshach, and Abednego's?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see in your faith when facing trials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firm in faith impact those around you, even if it involves personal risk? </w:t>
      </w:r>
    </w:p>
    <w:p w14:paraId="3660390D"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BCBF5C"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FCE0917" w14:textId="77777777" w:rsidR="00D8083B" w:rsidRDefault="00D8083B" w:rsidP="00D8083B">
      <w:pPr>
        <w:spacing w:line="247" w:lineRule="auto"/>
        <w:rPr>
          <w:rFonts w:eastAsia="Times New Roman"/>
          <w:b/>
          <w:bCs/>
          <w:kern w:val="0"/>
          <w:sz w:val="21"/>
          <w:szCs w:val="21"/>
        </w:rPr>
      </w:pPr>
    </w:p>
    <w:p w14:paraId="44577190" w14:textId="38062BE0"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Deliverance in God's Timing</w:t>
      </w:r>
    </w:p>
    <w:p w14:paraId="69AC898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God's deliverance came at the perfect moment, showcasing His power and timing. The men emerged from the furnace unharmed, their faith vindicated. This reminds us that God’s timing is perfect, and His deliverance will come when it brings Him the most glory.</w:t>
      </w:r>
    </w:p>
    <w:p w14:paraId="1B25400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timing for deliverance in challenging situations like Shadrach, Meshach, and Abednego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for deliverance might differ from your expectations or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3 about maintaining faith while waiting for God's deliverance? </w:t>
      </w:r>
    </w:p>
    <w:p w14:paraId="7F157480"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7523424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story underscores the futility of idolatry. Despite the king's decree, the golden statue held no power against the living God. This serves as a reminder to keep our focus on God, avoiding the distractions and false promises of worldly idols.</w:t>
      </w:r>
    </w:p>
    <w:p w14:paraId="64B3116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identify and resist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Shadrach, Meshach, and Abednego about standing firm against societal pressures? </w:t>
      </w:r>
    </w:p>
    <w:p w14:paraId="680DF8B2"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9FE7CE"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6238D572" w14:textId="77777777" w:rsidR="00D8083B" w:rsidRDefault="00D8083B" w:rsidP="00D8083B">
      <w:pPr>
        <w:spacing w:line="247" w:lineRule="auto"/>
        <w:rPr>
          <w:rFonts w:eastAsia="Times New Roman"/>
          <w:b/>
          <w:bCs/>
          <w:kern w:val="0"/>
          <w:sz w:val="21"/>
          <w:szCs w:val="21"/>
        </w:rPr>
      </w:pPr>
    </w:p>
    <w:p w14:paraId="44AECA39" w14:textId="658CB641"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Impact of Obedience</w:t>
      </w:r>
    </w:p>
    <w:p w14:paraId="0090BC9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obedience of Shadrach, Meshach, and Abednego had a profound impact, leading to a royal decree that honored God. Their story encourages us to obey God’s commands, knowing that our actions can influence others and bring about positive change.</w:t>
      </w:r>
    </w:p>
    <w:p w14:paraId="4B9F6BB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obedience to God in challenging situations like Shadrach, Meshach, and Abednego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influence others positively, even in adverse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3 about the impact of obedience on personal faith and community? </w:t>
      </w:r>
    </w:p>
    <w:p w14:paraId="3DF4C95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Revealed</w:t>
      </w:r>
    </w:p>
    <w:p w14:paraId="72DCDCD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Ultimately, the story of Daniel 3 is about God's glory being revealed through the faith and obedience of His servants. The miraculous deliverance of Shadrach, Meshach, and Abednego brought glory to God and demonstrated His power to all. Let us live our lives in a way that reflects His glory, trusting in His promises and proclaiming His greatness.</w:t>
      </w:r>
    </w:p>
    <w:p w14:paraId="1E10A322"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faith in challenging situations to reveal God's glory like Shadrach, Meshach, and Abednego?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in trials can be a powerful testimony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ensure your actions reflect God's glory in your life?</w:t>
      </w:r>
      <w:r w:rsidRPr="001B37DC">
        <w:br w:type="page"/>
      </w:r>
    </w:p>
    <w:p w14:paraId="7F4F1B66"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4 Teaching Points and Bible Study Questions</w:t>
      </w:r>
    </w:p>
    <w:p w14:paraId="18DB2645" w14:textId="39615D97"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Sovereignty of God</w:t>
      </w:r>
    </w:p>
    <w:p w14:paraId="2A57F59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In Daniel 4, we see a powerful reminder that God is sovereign over all kingdoms and rulers. King Nebuchadnezzar, the most powerful man of his time, learns this lesson firsthand. As Daniel interprets the king's dream, he declares,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is sovereign over the kingdoms of men and gives them to whomever He wishes" (Daniel 4:17). This truth encourages us to trust in God's ultimate control over our lives and the world, knowing that His plans are perfect and His authority is unmatched.</w:t>
      </w:r>
    </w:p>
    <w:p w14:paraId="0B766BF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sovereignty in Daniel 4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personal success and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uncertain situations? </w:t>
      </w:r>
    </w:p>
    <w:p w14:paraId="5919AE9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Pride Comes Before a Fall</w:t>
      </w:r>
    </w:p>
    <w:p w14:paraId="494B9CF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Nebuchadnezzar's story is a vivid illustration of the dangers of pride. The king's heart was lifted up, and he boasted about his achievements, saying, "Is this not Babylon the Great, which I myself have built by my vast power and for the glory of my majesty?" (Daniel 4:30). His pride led to his downfall, reminding us that humility is essential. As Proverbs 16:18 warns, "Pride goes before destruction, and a haughty spirit before a fall."</w:t>
      </w:r>
    </w:p>
    <w:p w14:paraId="74D2705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recognize and address pride in your life before it leads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gratitude and humility in your daily actions and decisions? </w:t>
      </w:r>
    </w:p>
    <w:p w14:paraId="0DF12D73"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86BA71"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69BE2A08" w14:textId="77777777" w:rsidR="00D8083B" w:rsidRDefault="00D8083B" w:rsidP="00D8083B">
      <w:pPr>
        <w:spacing w:line="247" w:lineRule="auto"/>
        <w:rPr>
          <w:rFonts w:eastAsia="Times New Roman"/>
          <w:b/>
          <w:bCs/>
          <w:kern w:val="0"/>
          <w:sz w:val="21"/>
          <w:szCs w:val="21"/>
        </w:rPr>
      </w:pPr>
    </w:p>
    <w:p w14:paraId="482CE963" w14:textId="57AB829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Power of Repentance</w:t>
      </w:r>
    </w:p>
    <w:p w14:paraId="7E0259E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Despite his initial arrogance, Nebuchadnezzar's story doesn't end in despair. After experiencing a humbling period of living like an animal, he lifts his eyes to heaven and acknowledges God's greatness. "At the end of that time, I, Nebuchadnezzar, raised my eyes toward heaven, and my sanity was restored" (Daniel 4:34). This act of repentance leads to restoration, teaching us that no matter how far we've strayed, turning back to God can bring healing and renewal.</w:t>
      </w:r>
    </w:p>
    <w:p w14:paraId="3B3FABB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Nebuchadnezzar's transformation inspire your own journey of repentance and change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embracing humility and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personal pride play a crucial role in the process of genuine repentance? </w:t>
      </w:r>
    </w:p>
    <w:p w14:paraId="14AB5955"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and Mercy</w:t>
      </w:r>
    </w:p>
    <w:p w14:paraId="0C8EE12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Throughout the chapter, we see God's patience with Nebuchadnezzar. Despite the king's repeated failures, God gives him multiple opportunities to recognize His sovereignty. This patience is a testament to God's mercy, as 2 Peter 3:9 reminds us, "The Lord is not slow in keeping His promise, as some understand slowness. Instead, He is patient with you, not wanting anyone to perish, but everyone to come to repentance."</w:t>
      </w:r>
    </w:p>
    <w:p w14:paraId="606075C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recognize and respond to God's patience in your own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showed mercy to Nebuchadnezzar despite his pride?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Nebuchadnezzar's story about seeking humility before God? </w:t>
      </w:r>
    </w:p>
    <w:p w14:paraId="47B89769"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0DE5DD"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4393BF82" w14:textId="77777777" w:rsidR="00D8083B" w:rsidRDefault="00D8083B" w:rsidP="00D8083B">
      <w:pPr>
        <w:spacing w:line="247" w:lineRule="auto"/>
        <w:rPr>
          <w:rFonts w:eastAsia="Times New Roman"/>
          <w:b/>
          <w:bCs/>
          <w:kern w:val="0"/>
          <w:sz w:val="21"/>
          <w:szCs w:val="21"/>
        </w:rPr>
      </w:pPr>
    </w:p>
    <w:p w14:paraId="6F9225C2" w14:textId="77383D47"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Importance of Wise Counsel</w:t>
      </w:r>
    </w:p>
    <w:p w14:paraId="54BF699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role in Nebuchadnezzar's life highlights the value of having wise, godly counsel. Daniel interprets the king's dream and advises him to "renounce your sins by doing what is right, and your iniquities by showing mercy to the oppressed" (Daniel 4:27). Surrounding ourselves with people who speak truth into our lives can guide us in making decisions that honor God.</w:t>
      </w:r>
    </w:p>
    <w:p w14:paraId="250E25AB" w14:textId="77777777" w:rsidR="00D8083B" w:rsidRDefault="00D8083B" w:rsidP="00D8083B">
      <w:pPr>
        <w:spacing w:line="247" w:lineRule="auto"/>
      </w:pPr>
      <w:r w:rsidRPr="00F6333B">
        <w:rPr>
          <w:rFonts w:eastAsia="Times New Roman"/>
          <w:kern w:val="0"/>
          <w:sz w:val="21"/>
          <w:szCs w:val="21"/>
        </w:rPr>
        <w:t>1. How can seeking wise counsel help you avoid making prideful decisions like King Nebuchadnezzar?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Nebuchadnezzar initially ignored Daniel's advice, and how can we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have access to wise counsel in challenging situations?</w:t>
      </w:r>
    </w:p>
    <w:p w14:paraId="0187546A" w14:textId="270279FA"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Discipline</w:t>
      </w:r>
    </w:p>
    <w:p w14:paraId="3FBE215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Nebuchadnezzar's transformation is a result of God's discipline, which is both just and redemptive. Hebrews 12:6 tells us, "For the Lord disciplines the one He loves, and He chastises every son He receives." God's discipline is not meant to harm us but to bring us back to Him, refining our character and deepening our faith.</w:t>
      </w:r>
    </w:p>
    <w:p w14:paraId="7C115D8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divine discipline in your life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discipline to guide us back to humility and dependence on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Nebuchadnezzar's experience to apply when facing your own challenges? </w:t>
      </w:r>
    </w:p>
    <w:p w14:paraId="4E1B6440"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5AF21B"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401A3DE" w14:textId="77777777" w:rsidR="00D8083B" w:rsidRDefault="00D8083B" w:rsidP="00D8083B">
      <w:pPr>
        <w:spacing w:line="247" w:lineRule="auto"/>
        <w:rPr>
          <w:rFonts w:eastAsia="Times New Roman"/>
          <w:b/>
          <w:bCs/>
          <w:kern w:val="0"/>
          <w:sz w:val="21"/>
          <w:szCs w:val="21"/>
        </w:rPr>
      </w:pPr>
    </w:p>
    <w:p w14:paraId="413E947C" w14:textId="2606F56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Acknowledging God's Greatness</w:t>
      </w:r>
    </w:p>
    <w:p w14:paraId="18D31D9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After his restoration, Nebuchadnezzar praises God, saying, "His dominion is an eternal dominion; His kingdom endures from generation to generation" (Daniel 4:34). Recognizing God's greatness and eternal nature is crucial for our spiritual growth. It shifts our focus from our temporary circumstances to His everlasting kingdom.</w:t>
      </w:r>
    </w:p>
    <w:p w14:paraId="7623A4D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acknowledge God's greatness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greatness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greatness in moments of pride? </w:t>
      </w:r>
    </w:p>
    <w:p w14:paraId="50789F28"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Transformation</w:t>
      </w:r>
    </w:p>
    <w:p w14:paraId="3E7E988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Nebuchadnezzar's story serves as a powerful testimony of transformation. His public declaration of God's sovereignty and his personal change of heart demonstrate the impact of a life touched by God's grace. Our own stories of transformation can inspire others to seek God and experience His love and power.</w:t>
      </w:r>
    </w:p>
    <w:p w14:paraId="19AE221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Nebuchadnezzar's transformation inspire you to embrace personal change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role in transforming pride into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personal weaknesses lead to a more authentic testimony of transformation? </w:t>
      </w:r>
    </w:p>
    <w:p w14:paraId="40DF4A14"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805D8D"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4E12A05D" w14:textId="77777777" w:rsidR="00D8083B" w:rsidRDefault="00D8083B" w:rsidP="00D8083B">
      <w:pPr>
        <w:spacing w:line="247" w:lineRule="auto"/>
        <w:rPr>
          <w:rFonts w:eastAsia="Times New Roman"/>
          <w:b/>
          <w:bCs/>
          <w:kern w:val="0"/>
          <w:sz w:val="21"/>
          <w:szCs w:val="21"/>
        </w:rPr>
      </w:pPr>
    </w:p>
    <w:p w14:paraId="485EF59E" w14:textId="2291CA82"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Role of Dreams and Visions</w:t>
      </w:r>
    </w:p>
    <w:p w14:paraId="7E0194BF"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4, God uses a dream to communicate with Nebuchadnezzar, showing that He can speak to us in various ways. While we should always test our experiences against Scripture, being open to God's communication can deepen our relationship with Him and guide us in His will.</w:t>
      </w:r>
    </w:p>
    <w:p w14:paraId="1DB4683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discern the significance of dreams and visions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dreams and visions to communicate important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Nebuchadnezzar's response to his dream about handling personal revelations? </w:t>
      </w:r>
    </w:p>
    <w:p w14:paraId="2D0FA19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Kingdom of God</w:t>
      </w:r>
    </w:p>
    <w:p w14:paraId="4BB6BE8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Finally, Daniel 4 reminds us of the eternal nature of God's kingdom. While earthly kingdoms rise and fall, God's kingdom endures forever. This assurance gives us hope and confidence, knowing that we are part of a kingdom that cannot be shaken. As Hebrews 12:28 encourages, "Therefore, since we are receiving a kingdom that cannot be shaken, let us be thankful, and so worship God acceptably with reverence and awe."</w:t>
      </w:r>
    </w:p>
    <w:p w14:paraId="3CB7FC03"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eternal kingdom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bring peace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life with the values of God's eternal kingdom?</w:t>
      </w:r>
      <w:r w:rsidRPr="001B37DC">
        <w:br w:type="page"/>
      </w:r>
    </w:p>
    <w:p w14:paraId="794BD70D"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5 Teaching Points and Bible Study Questions</w:t>
      </w:r>
    </w:p>
    <w:p w14:paraId="6D86175D" w14:textId="3B9EE009"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Perils of Pride</w:t>
      </w:r>
    </w:p>
    <w:p w14:paraId="4C3B3E8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5, we see King Belshazzar's downfall due to his pride. He arrogantly used the sacred vessels from the Jerusalem temple for his own feasting, showing no reverence for God. This reminds us of Proverbs 16:18, "Pride goes before destruction, and a haughty spirit before a fall." It's a powerful lesson to remain humble and recognize that all we have is from God.</w:t>
      </w:r>
    </w:p>
    <w:p w14:paraId="17DB732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like those faced by Belshazzar?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maintaining a healthy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pride doesn't cloud your judgment in decision-making? </w:t>
      </w:r>
    </w:p>
    <w:p w14:paraId="58DC6C8A"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Reverence</w:t>
      </w:r>
    </w:p>
    <w:p w14:paraId="1B3CC2C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Belshazzar's lack of respect for the holy items led to his demise. Daniel 5:23 highlights this: "But you did not honor the God who holds in His hand your life and all your ways." Reverence for God and His holiness is crucial. We are called to honor Him in all we do, acknowledging His sovereignty over our lives.</w:t>
      </w:r>
    </w:p>
    <w:p w14:paraId="0508FB3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reverence in your daily life, similar to Daniel's respect for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Belshazzar's lack of reverence led to his downfall,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reverence is a priority in your personal and professional life? </w:t>
      </w:r>
    </w:p>
    <w:p w14:paraId="4340297E"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A4BB17"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1E9C53F" w14:textId="77777777" w:rsidR="00D8083B" w:rsidRDefault="00D8083B" w:rsidP="00D8083B">
      <w:pPr>
        <w:spacing w:line="247" w:lineRule="auto"/>
        <w:rPr>
          <w:rFonts w:eastAsia="Times New Roman"/>
          <w:b/>
          <w:bCs/>
          <w:kern w:val="0"/>
          <w:sz w:val="21"/>
          <w:szCs w:val="21"/>
        </w:rPr>
      </w:pPr>
    </w:p>
    <w:p w14:paraId="4499A221" w14:textId="7AAA4A1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Writing on the Wall</w:t>
      </w:r>
    </w:p>
    <w:p w14:paraId="54ED943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mysterious writing on the wall is a vivid reminder that God communicates with us in various ways. Daniel 5:25-28 explains the message: "MENE, MENE, TEKEL, PARSIN." It was a divine warning of judgment. We should be attentive to God's messages, whether through Scripture, prayer, or circumstances, and respond with obedience.</w:t>
      </w:r>
    </w:p>
    <w:p w14:paraId="395C061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recognize and respond to warnings in your life like the writing on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Belshazzar's response to the writing on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wise counsel when facing uncertain situations? </w:t>
      </w:r>
    </w:p>
    <w:p w14:paraId="1A62100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 Faithful Witness</w:t>
      </w:r>
    </w:p>
    <w:p w14:paraId="3F0D791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role in interpreting the writing shows the importance of being a faithful witness. Despite the king's arrogance, Daniel boldly delivered God's message. As believers, we are called to share God's truth with courage and clarity, trusting Him to work through us.</w:t>
      </w:r>
    </w:p>
    <w:p w14:paraId="02EB491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remain a faithful witness when facing pressure to conform to societal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beliefs like Daniel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as a witness matter in your daily interactions and decisions? </w:t>
      </w:r>
    </w:p>
    <w:p w14:paraId="48D77FA7"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BBE582"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2B8B7CCA" w14:textId="77777777" w:rsidR="00D8083B" w:rsidRDefault="00D8083B" w:rsidP="00D8083B">
      <w:pPr>
        <w:spacing w:line="247" w:lineRule="auto"/>
        <w:rPr>
          <w:rFonts w:eastAsia="Times New Roman"/>
          <w:b/>
          <w:bCs/>
          <w:kern w:val="0"/>
          <w:sz w:val="21"/>
          <w:szCs w:val="21"/>
        </w:rPr>
      </w:pPr>
    </w:p>
    <w:p w14:paraId="175EBF42" w14:textId="57607C40"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Consequences of Ignoring God</w:t>
      </w:r>
    </w:p>
    <w:p w14:paraId="28DC15A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Belshazzar's fate was sealed because he ignored the lessons from his predecessor, Nebuchadnezzar. Daniel 5:22-23 states, "But you, Belshazzar, have not humbled your heart, though you knew all this." Ignoring God's past lessons can lead to dire consequences. We must learn from history and Scripture to avoid repeating mistakes.</w:t>
      </w:r>
    </w:p>
    <w:p w14:paraId="08665201" w14:textId="77777777" w:rsidR="00D8083B" w:rsidRDefault="00D8083B" w:rsidP="00D8083B">
      <w:pPr>
        <w:spacing w:line="247" w:lineRule="auto"/>
      </w:pPr>
      <w:r w:rsidRPr="00F6333B">
        <w:rPr>
          <w:rFonts w:eastAsia="Times New Roman"/>
          <w:kern w:val="0"/>
          <w:sz w:val="21"/>
          <w:szCs w:val="21"/>
        </w:rPr>
        <w:t>1. How can you recognize and address areas in your life where you might be ignoring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Belshazzar's downfall about the importance of humility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ignoring God's warnings often lead to negative consequences, and how can you avoid this?</w:t>
      </w:r>
    </w:p>
    <w:p w14:paraId="544A748F" w14:textId="4A64643D"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476675E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The events of Daniel 5 underscore God's sovereignty. Despite human arrogance, God's plans prevail. Daniel 5:21 reminds us that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God is sovereign over the kingdoms of men and sets over them anyone He wishes." Trusting in God's control brings peace and assurance, even in uncertain times.</w:t>
      </w:r>
    </w:p>
    <w:p w14:paraId="40C6049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sovereignty in Daniel 5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Belshazzar's story about the consequences of ignoring God's authority? </w:t>
      </w:r>
    </w:p>
    <w:p w14:paraId="26B4EEE0"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DB40B2"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3A710A3F" w14:textId="77777777" w:rsidR="00D8083B" w:rsidRDefault="00D8083B" w:rsidP="00D8083B">
      <w:pPr>
        <w:spacing w:line="247" w:lineRule="auto"/>
        <w:rPr>
          <w:rFonts w:eastAsia="Times New Roman"/>
          <w:b/>
          <w:bCs/>
          <w:kern w:val="0"/>
          <w:sz w:val="21"/>
          <w:szCs w:val="21"/>
        </w:rPr>
      </w:pPr>
    </w:p>
    <w:p w14:paraId="07AB27B8" w14:textId="044DDF02"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Value of Wisdom</w:t>
      </w:r>
    </w:p>
    <w:p w14:paraId="4C1F71E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wisdom and discernment were crucial in interpreting the writing. Proverbs 2:6 tells us, "For the LORD gives wisdom; from His mouth come knowledge and understanding." Seeking God's wisdom through prayer and Scripture equips us to navigate life's challenges with insight and clarity.</w:t>
      </w:r>
    </w:p>
    <w:p w14:paraId="6D62276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Daniel's wisdom in interpreting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was more valued than power in Daniel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wisdom in difficult situations like Daniel did? </w:t>
      </w:r>
    </w:p>
    <w:p w14:paraId="698F5F61"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Repentance</w:t>
      </w:r>
    </w:p>
    <w:p w14:paraId="3C4B03E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Belshazzar's story is a stark reminder of the urgency of repentance. His refusal to humble himself before God led to his downfall. As 2 Peter 3:9 says, "The Lord is patient with you, not wanting anyone to perish, but everyone to come to repentance." We should not delay in turning to God and seeking His forgiveness.</w:t>
      </w:r>
    </w:p>
    <w:p w14:paraId="24E16B7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warnings in your life prompt immediate repentance and change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Belshazzar ignored the urgency of repentance despite clear signs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today to ensure you don't delay repentance when convicted of wrongdoing? </w:t>
      </w:r>
    </w:p>
    <w:p w14:paraId="0D94566D"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70ECD7"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F1926D7" w14:textId="77777777" w:rsidR="00D8083B" w:rsidRDefault="00D8083B" w:rsidP="00D8083B">
      <w:pPr>
        <w:spacing w:line="247" w:lineRule="auto"/>
        <w:rPr>
          <w:rFonts w:eastAsia="Times New Roman"/>
          <w:b/>
          <w:bCs/>
          <w:kern w:val="0"/>
          <w:sz w:val="21"/>
          <w:szCs w:val="21"/>
        </w:rPr>
      </w:pPr>
    </w:p>
    <w:p w14:paraId="76E4970F" w14:textId="6D3AAD59"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Impact of a Godly Life</w:t>
      </w:r>
    </w:p>
    <w:p w14:paraId="3A840AB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integrity and faithfulness had a profound impact, even in a pagan court. His life exemplified the truth of Matthew 5:16, "Let your light shine before others, that they may see your good deeds and glorify your Father in heaven." Living a godly life can influence others and bring glory to God.</w:t>
      </w:r>
    </w:p>
    <w:p w14:paraId="769B060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integrity in Daniel 5 inspire you to maintain godly principles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Belshazzar ignored Daniel's reputation, and how can you ensure you value godly counsel?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reflects God's wisdom like Daniel's did? </w:t>
      </w:r>
    </w:p>
    <w:p w14:paraId="34436A0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Judgment</w:t>
      </w:r>
    </w:p>
    <w:p w14:paraId="1947519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Finally, Daniel 5 reminds us of the certainty of God's judgment. Belshazzar's kingdom was weighed, found wanting, and divided. Hebrews 9:27 states, "Just as people are destined to die once, and after that to face judgment." We are called to live with an eternal perspective, knowing that our actions have consequences and that God's justice will ultimately prevail.</w:t>
      </w:r>
    </w:p>
    <w:p w14:paraId="60127096"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prepare your heart to recognize and respond to God's judgment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 is often unexpected, and how can you stay vigilant?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Belshazzar's story to avoid complacency in your spiritual journey?</w:t>
      </w:r>
      <w:r w:rsidRPr="001B37DC">
        <w:br w:type="page"/>
      </w:r>
    </w:p>
    <w:p w14:paraId="3E761D0F"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6 Teaching Points and Bible Study Questions</w:t>
      </w:r>
    </w:p>
    <w:p w14:paraId="544597DF" w14:textId="02F3FB86"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Faithfulness in All Circumstances</w:t>
      </w:r>
    </w:p>
    <w:p w14:paraId="0CE0348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unwavering commitment to God, even when faced with the threat of the lion's den, is a powerful reminder of the importance of faithfulness. "Now when Daniel learned that the document had been signed, he went into his house, where the windows of his upper room opened toward Jerusalem, and three times a day he got down on his knees, prayed, and gave thanks to his God, just as he had done before" (Daniel 6:10). His consistency in prayer and devotion, regardless of the consequences, teaches us to remain steadfast in our faith, trusting that God is in control.</w:t>
      </w:r>
    </w:p>
    <w:p w14:paraId="104C1C2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maintain faithfulness when facing challenges similar to Daniel's in the lion's 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faithfulness over personal safety or comfort?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faithfulness in small tasks is crucial for handling larger trials like Daniel's? </w:t>
      </w:r>
    </w:p>
    <w:p w14:paraId="52E1AADC"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Integrity Shines Brightly</w:t>
      </w:r>
    </w:p>
    <w:p w14:paraId="3664A2D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integrity was so evident that even his enemies could find no fault in him. "Then the administrators and satraps sought to find a charge against Daniel regarding the kingdom, but they could find no charge or corruption, because he was trustworthy and no negligence or corruption was found in him" (Daniel 6:4). This lesson encourages us to live lives of integrity, knowing that our actions reflect our faith and can be a powerful testimony to others.</w:t>
      </w:r>
    </w:p>
    <w:p w14:paraId="4DC7378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integrity in challenging situations like Daniel did in the lion's 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important even when facing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integrity shines brightly in your daily interactions? </w:t>
      </w:r>
    </w:p>
    <w:p w14:paraId="086E2386"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BCE18F"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71130DF" w14:textId="77777777" w:rsidR="00D8083B" w:rsidRDefault="00D8083B" w:rsidP="00D8083B">
      <w:pPr>
        <w:spacing w:line="247" w:lineRule="auto"/>
        <w:rPr>
          <w:rFonts w:eastAsia="Times New Roman"/>
          <w:b/>
          <w:bCs/>
          <w:kern w:val="0"/>
          <w:sz w:val="21"/>
          <w:szCs w:val="21"/>
        </w:rPr>
      </w:pPr>
    </w:p>
    <w:p w14:paraId="6EA9AC00" w14:textId="3226016B"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Power of Prayer</w:t>
      </w:r>
    </w:p>
    <w:p w14:paraId="7E386F2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commitment to prayer was central to his life and his relationship with God. His habit of praying three times a day, even in the face of danger, underscores the power and importance of prayer. "When Daniel learned that the document had been signed, he went into his house... and three times a day he got down on his knees, prayed, and gave thanks to his God" (Daniel 6:10). Prayer is our lifeline to God, providing strength, guidance, and peace in every situation.</w:t>
      </w:r>
    </w:p>
    <w:p w14:paraId="560D7F2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commitment to prayer inspire your daily prayer routine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consistent prayer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prayer habit matter when facing opposition or trials? </w:t>
      </w:r>
    </w:p>
    <w:p w14:paraId="5ED35CAC"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is Unfailing</w:t>
      </w:r>
    </w:p>
    <w:p w14:paraId="6D970F1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When Daniel was thrown into the lion's den, God's protection was evident. "My God sent His angel and shut the mouths of the lions, so that they have not harmed me, because I was found innocent before Him" (Daniel 6:22). This miraculous deliverance reminds us that God is our protector, capable of delivering us from any peril when we place our trust in Him.</w:t>
      </w:r>
    </w:p>
    <w:p w14:paraId="572AF90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in God's protection when facing challenges similar to Daniel's in the lion's 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Daniel's faith remained strong despite the threat,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rely on God's unfailing protection in daily life? </w:t>
      </w:r>
    </w:p>
    <w:p w14:paraId="5ABD0A6B"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64F93A"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3FC78270" w14:textId="77777777" w:rsidR="00D8083B" w:rsidRDefault="00D8083B" w:rsidP="00D8083B">
      <w:pPr>
        <w:spacing w:line="247" w:lineRule="auto"/>
        <w:rPr>
          <w:rFonts w:eastAsia="Times New Roman"/>
          <w:b/>
          <w:bCs/>
          <w:kern w:val="0"/>
          <w:sz w:val="21"/>
          <w:szCs w:val="21"/>
        </w:rPr>
      </w:pPr>
    </w:p>
    <w:p w14:paraId="26A0CF13" w14:textId="47B9D90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Standing Firm in Faith Inspires Others</w:t>
      </w:r>
    </w:p>
    <w:p w14:paraId="0234C89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faith not only saved him but also inspired King Darius to recognize the power of Daniel's God. "I issue a decree that in every part of my kingdom, men are to fear and reverence the God of Daniel. For He is the living God and He endures forever" (Daniel 6:26). Our steadfast faith can influence those around us, leading them to acknowledge and honor God.</w:t>
      </w:r>
    </w:p>
    <w:p w14:paraId="2E895745" w14:textId="77777777" w:rsidR="00D8083B" w:rsidRDefault="00D8083B" w:rsidP="00D8083B">
      <w:pPr>
        <w:spacing w:line="247" w:lineRule="auto"/>
      </w:pPr>
      <w:r w:rsidRPr="00F6333B">
        <w:rPr>
          <w:rFonts w:eastAsia="Times New Roman"/>
          <w:kern w:val="0"/>
          <w:sz w:val="21"/>
          <w:szCs w:val="21"/>
        </w:rPr>
        <w:t>1. How can your steadfast faith in challenging situations inspire those around you to trust in God more?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Daniel's unwavering faith influenced the king and others in his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stand firm in your faith when facing opposition?</w:t>
      </w:r>
    </w:p>
    <w:p w14:paraId="2CBD4D97" w14:textId="5EB05A69"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Honors Those Who Honor Him</w:t>
      </w:r>
    </w:p>
    <w:p w14:paraId="7556606F"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story illustrates that God honors those who honor Him. Despite the plots against him, Daniel was elevated to a position of influence and respect.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Daniel prospered during the reign of Darius and the reign of Cyrus the Persian" (Daniel 6:28). When we prioritize God in our lives, He blesses us in ways that exceed our expectations.</w:t>
      </w:r>
    </w:p>
    <w:p w14:paraId="0DBE869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faithfulness to God in challenging situations like Daniel did in the lion's 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honored Daniel's commitment, and how can this inspire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honoring God in your personal and professional life? </w:t>
      </w:r>
    </w:p>
    <w:p w14:paraId="3AE37F6E"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0A16B5"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0C2CEF5E" w14:textId="77777777" w:rsidR="00D8083B" w:rsidRDefault="00D8083B" w:rsidP="00D8083B">
      <w:pPr>
        <w:spacing w:line="247" w:lineRule="auto"/>
        <w:rPr>
          <w:rFonts w:eastAsia="Times New Roman"/>
          <w:b/>
          <w:bCs/>
          <w:kern w:val="0"/>
          <w:sz w:val="21"/>
          <w:szCs w:val="21"/>
        </w:rPr>
      </w:pPr>
    </w:p>
    <w:p w14:paraId="613D7FCE" w14:textId="5E15FA37"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Trials Can Lead to Greater Testimonies</w:t>
      </w:r>
    </w:p>
    <w:p w14:paraId="0F5CE9D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trial of the lion's den became a testimony of God's power and faithfulness. Daniel's deliverance was a testament to God's sovereignty and ability to save. "He rescues and delivers; He performs signs and wonders in the heavens and on the earth" (Daniel 6:27). Our trials can become powerful testimonies that glorify God and encourage others.</w:t>
      </w:r>
    </w:p>
    <w:p w14:paraId="7A83951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facing trials in your life lead to a stronger personal testimony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challenges can enhance your ability to inspire others with your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during trials, hoping for a greater testimony afterward? </w:t>
      </w:r>
    </w:p>
    <w:p w14:paraId="24FAEE0B"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Overrules Human Schemes</w:t>
      </w:r>
    </w:p>
    <w:p w14:paraId="498AE47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plot against Daniel was thwarted by God's sovereignty. Despite the scheming of Daniel's adversaries, God's plan prevailed. "Then the king was overjoyed and gave orders to lift Daniel out of the den. And when Daniel was lifted out, no wound was found on him, because he had trusted in his God" (Daniel 6:23). This reassures us that no human scheme can thwart God's purposes.</w:t>
      </w:r>
    </w:p>
    <w:p w14:paraId="706B026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sovereignty when facing unjust situations like Daniel in the lions' 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when human plans seem to prevail against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control help you respond to challenges with faith rather than fear? </w:t>
      </w:r>
    </w:p>
    <w:p w14:paraId="7BC0C8AA"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D0F299"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CD6DCF8" w14:textId="77777777" w:rsidR="00D8083B" w:rsidRDefault="00D8083B" w:rsidP="00D8083B">
      <w:pPr>
        <w:spacing w:line="247" w:lineRule="auto"/>
        <w:rPr>
          <w:rFonts w:eastAsia="Times New Roman"/>
          <w:b/>
          <w:bCs/>
          <w:kern w:val="0"/>
          <w:sz w:val="21"/>
          <w:szCs w:val="21"/>
        </w:rPr>
      </w:pPr>
    </w:p>
    <w:p w14:paraId="54489943" w14:textId="4AF7BB3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Faithfulness Leads to Favor</w:t>
      </w:r>
    </w:p>
    <w:p w14:paraId="002C89D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faithfulness to God resulted in favor with both God and man. "Now Daniel so distinguished himself among the administrators and satraps by his exceptional qualities that the king planned to set him over the whole kingdom" (Daniel 6:3). When we are faithful in our walk with God, we often find favor in unexpected places.</w:t>
      </w:r>
    </w:p>
    <w:p w14:paraId="47AFCEA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to gain favor with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often leads to favor, even in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Daniel's example to remain faithful when facing opposition? </w:t>
      </w:r>
    </w:p>
    <w:p w14:paraId="3E987BB8"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is the Ultimate Goal</w:t>
      </w:r>
    </w:p>
    <w:p w14:paraId="7ACF24E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ultimate outcome of Daniel's experience was the glorification of God. King Darius's decree acknowledged God's greatness and power. "For He is the living God and He endures forever; His kingdom will never be destroyed, and His dominion will never end" (Daniel 6:26). Our lives, like Daniel's, should aim to bring glory to God, reflecting His love and power to the world.</w:t>
      </w:r>
    </w:p>
    <w:p w14:paraId="77C76A56"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prioritize God's glory in your daily decisions like Daniel did in the lion's 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Daniel's commitment to God led to a public declaration of God's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reflect God's glory in challenging situations?</w:t>
      </w:r>
      <w:r w:rsidRPr="001B37DC">
        <w:br w:type="page"/>
      </w:r>
    </w:p>
    <w:p w14:paraId="38475CE7"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7 Teaching Points and Bible Study Questions</w:t>
      </w:r>
    </w:p>
    <w:p w14:paraId="24C3E6E8" w14:textId="79E7C658"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Sovereignty Over All Kingdoms</w:t>
      </w:r>
    </w:p>
    <w:p w14:paraId="0A7E15B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7, we are reminded that God is the ultimate ruler over all earthly kingdoms. The vision of the four beasts represents various empires, yet it is God who holds the final authority. As Daniel 7:14 states, "His dominion is an everlasting dominion that will not pass away, and His kingdom is one that will never be destroyed." This truth encourages us to trust in God's control over world events and our personal lives.</w:t>
      </w:r>
    </w:p>
    <w:p w14:paraId="2213F99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sovereignty over kingdoms influence your response to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control in uncertain political climates?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rule can bring peace amidst global instability? </w:t>
      </w:r>
    </w:p>
    <w:p w14:paraId="735B66E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Rise and Fall of Earthly Powers</w:t>
      </w:r>
    </w:p>
    <w:p w14:paraId="1487A39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vision in Daniel 7 illustrates the transient nature of human empires. Each beast rises to power but eventually falls. This serves as a reminder that no earthly power is permanent. As believers, we can find peace in knowing that while human leaders come and go, God's kingdom remains unshakable.</w:t>
      </w:r>
    </w:p>
    <w:p w14:paraId="329B41C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the rise and fall of earthly powers in Daniel 7 influence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from the changing kingdoms in Daniel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the temporary nature of earthly powers affect your perspective on current world events? </w:t>
      </w:r>
    </w:p>
    <w:p w14:paraId="64BCD148"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2BD9EA"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23AE83B" w14:textId="77777777" w:rsidR="00D8083B" w:rsidRDefault="00D8083B" w:rsidP="00D8083B">
      <w:pPr>
        <w:spacing w:line="247" w:lineRule="auto"/>
        <w:rPr>
          <w:rFonts w:eastAsia="Times New Roman"/>
          <w:b/>
          <w:bCs/>
          <w:kern w:val="0"/>
          <w:sz w:val="21"/>
          <w:szCs w:val="21"/>
        </w:rPr>
      </w:pPr>
    </w:p>
    <w:p w14:paraId="09364C8D" w14:textId="5E53DC6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Ancient of Days: A Picture of Divine Authority</w:t>
      </w:r>
    </w:p>
    <w:p w14:paraId="032382F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vision introduces us to the "Ancient of Days," a powerful image of God's eternal authority and wisdom. Daniel 7:9 describes, "As I continued to watch, thrones were set in place, and the Ancient of Days took His seat." This imagery reassures us that God is timeless and His judgments are just, providing a foundation for our faith.</w:t>
      </w:r>
    </w:p>
    <w:p w14:paraId="0464B52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the Ancient of Days' authority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imagery of the Ancient of Days is important for understanding divine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Ancient of Days about exercising authority in your own life? </w:t>
      </w:r>
    </w:p>
    <w:p w14:paraId="26861DBE"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Son of Man: A Glimpse of Christ's Kingdom</w:t>
      </w:r>
    </w:p>
    <w:p w14:paraId="022FCF9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7:13-14, we see a prophetic vision of the "Son of Man" coming with the clouds of heaven. This is a clear reference to Jesus Christ, who is given authority, glory, and sovereign power. This vision points to the ultimate victory of Christ's kingdom, encouraging us to live with hope and anticipation of His return.</w:t>
      </w:r>
    </w:p>
    <w:p w14:paraId="7F3AB83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the vision of Christ's eternal kingdom to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Son of Man's authority in your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Christ's kingdom influence your perspective on current world events? </w:t>
      </w:r>
    </w:p>
    <w:p w14:paraId="501FE017"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778040"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2DA1CDB" w14:textId="77777777" w:rsidR="00D8083B" w:rsidRDefault="00D8083B" w:rsidP="00D8083B">
      <w:pPr>
        <w:spacing w:line="247" w:lineRule="auto"/>
        <w:rPr>
          <w:rFonts w:eastAsia="Times New Roman"/>
          <w:b/>
          <w:bCs/>
          <w:kern w:val="0"/>
          <w:sz w:val="21"/>
          <w:szCs w:val="21"/>
        </w:rPr>
      </w:pPr>
    </w:p>
    <w:p w14:paraId="0AB90F14" w14:textId="33800F5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Saints Will Inherit the Kingdom</w:t>
      </w:r>
    </w:p>
    <w:p w14:paraId="788427F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Daniel 7:18 promises, "But the saints of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will receive the kingdom and possess it forever—yes, forever and ever." This assurance is a powerful reminder that as followers of Christ, we are heirs to an eternal kingdom. Our present struggles are temporary, and our future is secure in Him.</w:t>
      </w:r>
    </w:p>
    <w:p w14:paraId="7C7F78DE" w14:textId="77777777" w:rsidR="00D8083B" w:rsidRDefault="00D8083B" w:rsidP="00D8083B">
      <w:pPr>
        <w:spacing w:line="247" w:lineRule="auto"/>
      </w:pPr>
      <w:r w:rsidRPr="00F6333B">
        <w:rPr>
          <w:rFonts w:eastAsia="Times New Roman"/>
          <w:kern w:val="0"/>
          <w:sz w:val="21"/>
          <w:szCs w:val="21"/>
        </w:rPr>
        <w:t>1. How can you live daily with the hope of inheriting God's kingdom like the saints in Daniel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inheriting the kingdom is significant for believers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the values of God's kingdom?</w:t>
      </w:r>
    </w:p>
    <w:p w14:paraId="5075DDC6" w14:textId="754894C0"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54C9CE6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vision of the beasts and the little horn in Daniel 7 highlights the reality of spiritual warfare. The forces of evil may seem powerful, but they are ultimately defeated by God's power. This encourages us to remain vigilant in prayer and steadfast in our faith, knowing that victory is assured in Christ.</w:t>
      </w:r>
    </w:p>
    <w:p w14:paraId="5CFFD95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Daniel's vision in chapter 7 help you recognize spiritual battles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reveals spiritual warfare through visions,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spiritual warfare, inspired by Daniel's experiences? </w:t>
      </w:r>
    </w:p>
    <w:p w14:paraId="39299254"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C804DD"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40ADB822" w14:textId="77777777" w:rsidR="00D8083B" w:rsidRDefault="00D8083B" w:rsidP="00D8083B">
      <w:pPr>
        <w:spacing w:line="247" w:lineRule="auto"/>
        <w:rPr>
          <w:rFonts w:eastAsia="Times New Roman"/>
          <w:b/>
          <w:bCs/>
          <w:kern w:val="0"/>
          <w:sz w:val="21"/>
          <w:szCs w:val="21"/>
        </w:rPr>
      </w:pPr>
    </w:p>
    <w:p w14:paraId="5E42114F" w14:textId="0F6F6CCD"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Timing is Perfect</w:t>
      </w:r>
    </w:p>
    <w:p w14:paraId="279EE5B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7 teaches us that God's timing is impeccable. The vision unfolds according to His divine plan, reminding us that He is never early or late. As we navigate life's uncertainties, we can trust that God is orchestrating events for His glory and our good.</w:t>
      </w:r>
    </w:p>
    <w:p w14:paraId="15DF1AB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timing in your current life situation, as seen in Daniel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is crucial in fulfilling His plans, according to Daniel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7 about waiting patiently for God's perfect timing in challenges? </w:t>
      </w:r>
    </w:p>
    <w:p w14:paraId="2B10764F"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 Witness</w:t>
      </w:r>
    </w:p>
    <w:p w14:paraId="3197856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vision was given to him because of his faithfulness and devotion to God. This encourages us to be steadfast in our witness, knowing that God honors those who remain true to Him. Our lives can be a testimony to His power and grace, impacting those around us.</w:t>
      </w:r>
    </w:p>
    <w:p w14:paraId="1CE5659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vision inspire you to be a more faithful witness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a faithful witness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faithfulness as a witness matter in the face of opposition or uncertainty? </w:t>
      </w:r>
    </w:p>
    <w:p w14:paraId="6BE22A0C"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42E8CA"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3FF0056" w14:textId="77777777" w:rsidR="00D8083B" w:rsidRDefault="00D8083B" w:rsidP="00D8083B">
      <w:pPr>
        <w:spacing w:line="247" w:lineRule="auto"/>
        <w:rPr>
          <w:rFonts w:eastAsia="Times New Roman"/>
          <w:b/>
          <w:bCs/>
          <w:kern w:val="0"/>
          <w:sz w:val="21"/>
          <w:szCs w:val="21"/>
        </w:rPr>
      </w:pPr>
    </w:p>
    <w:p w14:paraId="2776E291" w14:textId="35E958C3"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Assurance of Final Judgment</w:t>
      </w:r>
    </w:p>
    <w:p w14:paraId="16DE9B9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vision in Daniel 7 concludes with the assurance of final judgment. The Ancient of Days will judge the nations, and justice will prevail. This truth provides comfort and motivation to live righteously, knowing that God will ultimately set all things right.</w:t>
      </w:r>
    </w:p>
    <w:p w14:paraId="7502905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the vision of final judgment in Daniel 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God's final judgment is assured?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final judgment provide comfort or challenge your current beliefs? </w:t>
      </w:r>
    </w:p>
    <w:p w14:paraId="7E68602C"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the Midst of Trials</w:t>
      </w:r>
    </w:p>
    <w:p w14:paraId="053E80E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Finally, Daniel 7 offers hope in the midst of trials. Despite the chaos and turmoil depicted in the vision, God's ultimate victory is assured. This encourages us to persevere through difficulties, holding fast to the promise that "the kingdom and dominion and greatness of the kingdoms under the whole heaven will be given to the people of the saints of the </w:t>
      </w:r>
      <w:proofErr w:type="gramStart"/>
      <w:r w:rsidRPr="00F6333B">
        <w:rPr>
          <w:rFonts w:eastAsia="Times New Roman"/>
          <w:kern w:val="0"/>
          <w:sz w:val="21"/>
          <w:szCs w:val="21"/>
        </w:rPr>
        <w:t>Most High</w:t>
      </w:r>
      <w:proofErr w:type="gramEnd"/>
      <w:r w:rsidRPr="00F6333B">
        <w:rPr>
          <w:rFonts w:eastAsia="Times New Roman"/>
          <w:kern w:val="0"/>
          <w:sz w:val="21"/>
          <w:szCs w:val="21"/>
        </w:rPr>
        <w:t>" (Daniel 7:27). Our hope is anchored in the eternal reign of our Savior.</w:t>
      </w:r>
    </w:p>
    <w:p w14:paraId="49E30C2F"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Daniel's vision inspire hope during your personal trials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sovereignty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ultimate victory help you endure current struggles?</w:t>
      </w:r>
      <w:r w:rsidRPr="001B37DC">
        <w:br w:type="page"/>
      </w:r>
    </w:p>
    <w:p w14:paraId="265735C0"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8 Teaching Points and Bible Study Questions</w:t>
      </w:r>
    </w:p>
    <w:p w14:paraId="7AB5D5F2" w14:textId="78BCD8B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Vision of the Ram and the Goat: A Lesson in Divine Sovereignty</w:t>
      </w:r>
    </w:p>
    <w:p w14:paraId="2CDDA4E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In Daniel 8, we encounter a vivid vision of a ram and a goat, symbolizing the </w:t>
      </w:r>
      <w:proofErr w:type="spellStart"/>
      <w:r w:rsidRPr="00F6333B">
        <w:rPr>
          <w:rFonts w:eastAsia="Times New Roman"/>
          <w:kern w:val="0"/>
          <w:sz w:val="21"/>
          <w:szCs w:val="21"/>
        </w:rPr>
        <w:t>Medo</w:t>
      </w:r>
      <w:proofErr w:type="spellEnd"/>
      <w:r w:rsidRPr="00F6333B">
        <w:rPr>
          <w:rFonts w:eastAsia="Times New Roman"/>
          <w:kern w:val="0"/>
          <w:sz w:val="21"/>
          <w:szCs w:val="21"/>
        </w:rPr>
        <w:t>-Persian and Greek empires. This vision reminds us that God is sovereign over all nations and rulers. As Daniel 8:4 states, "I saw the ram charging westward, northward, and southward. No beast could stand before him, and none could deliver from his power. He did as he pleased and became great." Yet, even the mightiest empires are under God's control, a comforting reminder that no earthly power can thwart His divine plan.</w:t>
      </w:r>
    </w:p>
    <w:p w14:paraId="4E0BA1F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divine sovereignty in Daniel 8 influence your response to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the vision of the ram and goat?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in history help you trust Him with personal challenges today? </w:t>
      </w:r>
    </w:p>
    <w:p w14:paraId="2F5119C2"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Rise and Fall of Kingdoms: Trust in God's Timing</w:t>
      </w:r>
    </w:p>
    <w:p w14:paraId="5555F49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The prophecy in Daniel 8 illustrates the rise and fall of kingdoms, emphasizing that God's timing is perfect. The goat, representing Greece, swiftly overcomes the ram, but its power is not eternal. Daniel 8:8 tells us, "Then the goat became very great, but at the height of his power, his large horn was broken." This teaches us to trust in God's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plan, knowing that He orchestrates history according to His purpose.</w:t>
      </w:r>
    </w:p>
    <w:p w14:paraId="5D94A81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timing when facing uncertainty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rise and fall of kingdoms about patience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control over history encourage you during challenging times? </w:t>
      </w:r>
    </w:p>
    <w:p w14:paraId="68C72517"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BDD8C3"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3AA1AFDD" w14:textId="77777777" w:rsidR="00D8083B" w:rsidRDefault="00D8083B" w:rsidP="00D8083B">
      <w:pPr>
        <w:spacing w:line="247" w:lineRule="auto"/>
        <w:rPr>
          <w:rFonts w:eastAsia="Times New Roman"/>
          <w:b/>
          <w:bCs/>
          <w:kern w:val="0"/>
          <w:sz w:val="21"/>
          <w:szCs w:val="21"/>
        </w:rPr>
      </w:pPr>
    </w:p>
    <w:p w14:paraId="2B01110F" w14:textId="65319804"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Little Horn: A Warning Against Pride</w:t>
      </w:r>
    </w:p>
    <w:p w14:paraId="62F847B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The little horn that emerges in the vision symbolizes a ruler who exalts himself against God. Daniel 8:11 warns, "It magnified itself even to the </w:t>
      </w:r>
      <w:proofErr w:type="gramStart"/>
      <w:r w:rsidRPr="00F6333B">
        <w:rPr>
          <w:rFonts w:eastAsia="Times New Roman"/>
          <w:kern w:val="0"/>
          <w:sz w:val="21"/>
          <w:szCs w:val="21"/>
        </w:rPr>
        <w:t>Prince</w:t>
      </w:r>
      <w:proofErr w:type="gramEnd"/>
      <w:r w:rsidRPr="00F6333B">
        <w:rPr>
          <w:rFonts w:eastAsia="Times New Roman"/>
          <w:kern w:val="0"/>
          <w:sz w:val="21"/>
          <w:szCs w:val="21"/>
        </w:rPr>
        <w:t xml:space="preserve"> of the host; it removed His daily sacrifice and overthrew the place of His sanctuary." This serves as a caution against pride and self-exaltation. We are reminded to remain humble and recognize that all power and authority belong to God alone.</w:t>
      </w:r>
    </w:p>
    <w:p w14:paraId="69E3F41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guard against pride in your daily life, as warned by the little horn's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downfall, and how can humility be cultivated instead?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and address prideful tendencies in yourself? </w:t>
      </w:r>
    </w:p>
    <w:p w14:paraId="69183AE5"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Daniel's Example</w:t>
      </w:r>
    </w:p>
    <w:p w14:paraId="61985EE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response to the vision is one of prayer and seeking understanding. In Daniel 8:15, we read, "While I, Daniel, was watching the vision and trying to understand it, there stood before me one having the appearance of a man." This highlights the importance of prayer in seeking wisdom and guidance. Just as Daniel sought understanding from God, we too can turn to Him in prayer for clarity and insight in our lives.</w:t>
      </w:r>
    </w:p>
    <w:p w14:paraId="2D7D732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dedication to prayer inspire your own daily prayer habits and spiritual discipline?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Daniel's prayers were effective, and how can you apply this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Daniel's example about seeking understanding and guidance through prayer? </w:t>
      </w:r>
    </w:p>
    <w:p w14:paraId="44F6A517"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6FA570"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6B27BFE" w14:textId="77777777" w:rsidR="00D8083B" w:rsidRDefault="00D8083B" w:rsidP="00D8083B">
      <w:pPr>
        <w:spacing w:line="247" w:lineRule="auto"/>
        <w:rPr>
          <w:rFonts w:eastAsia="Times New Roman"/>
          <w:b/>
          <w:bCs/>
          <w:kern w:val="0"/>
          <w:sz w:val="21"/>
          <w:szCs w:val="21"/>
        </w:rPr>
      </w:pPr>
    </w:p>
    <w:p w14:paraId="40B656BC" w14:textId="172A8EB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Role of Angels: Messengers of God</w:t>
      </w:r>
    </w:p>
    <w:p w14:paraId="2E2A486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In Daniel 8, we see the angel Gabriel sent to explain the vision to Daniel. Daniel 8:16 says, "And I heard a man's voice from the </w:t>
      </w:r>
      <w:proofErr w:type="spellStart"/>
      <w:r w:rsidRPr="00F6333B">
        <w:rPr>
          <w:rFonts w:eastAsia="Times New Roman"/>
          <w:kern w:val="0"/>
          <w:sz w:val="21"/>
          <w:szCs w:val="21"/>
        </w:rPr>
        <w:t>Ulai</w:t>
      </w:r>
      <w:proofErr w:type="spellEnd"/>
      <w:r w:rsidRPr="00F6333B">
        <w:rPr>
          <w:rFonts w:eastAsia="Times New Roman"/>
          <w:kern w:val="0"/>
          <w:sz w:val="21"/>
          <w:szCs w:val="21"/>
        </w:rPr>
        <w:t xml:space="preserve"> calling, 'Gabriel, explain the vision to this man.'" This reminds us of the role of angels as messengers of God, sent to deliver His word and provide guidance. It is a testament to God's care and provision for His people, ensuring that His messages are communicated clearly.</w:t>
      </w:r>
    </w:p>
    <w:p w14:paraId="074EF2FA" w14:textId="77777777" w:rsidR="00D8083B" w:rsidRDefault="00D8083B" w:rsidP="00D8083B">
      <w:pPr>
        <w:spacing w:line="247" w:lineRule="auto"/>
      </w:pPr>
      <w:r w:rsidRPr="00F6333B">
        <w:rPr>
          <w:rFonts w:eastAsia="Times New Roman"/>
          <w:kern w:val="0"/>
          <w:sz w:val="21"/>
          <w:szCs w:val="21"/>
        </w:rPr>
        <w:t>1. How can understanding the role of angels as messengers influence your daily communication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angels to deliver messages,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angelic interactions in Daniel 8 to apply in your spiritual journey?</w:t>
      </w:r>
    </w:p>
    <w:p w14:paraId="5C1C771F" w14:textId="5F9C394C"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Victory</w:t>
      </w:r>
    </w:p>
    <w:p w14:paraId="4B12C3D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Despite the turmoil and conflict depicted in the vision, Daniel 8 assures us of God's ultimate victory. The vision concludes with the assurance that the vision "pertains to the time of the end" (Daniel 8:17). This is a powerful reminder that, regardless of present circumstances, God's victory is certain, and His kingdom will prevail.</w:t>
      </w:r>
    </w:p>
    <w:p w14:paraId="29EFF84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find assurance in God's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ultimate victory impacts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victory during moments of doubt or fear? </w:t>
      </w:r>
    </w:p>
    <w:p w14:paraId="0289B568"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9A672B"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024BBEBB" w14:textId="77777777" w:rsidR="00D8083B" w:rsidRDefault="00D8083B" w:rsidP="00D8083B">
      <w:pPr>
        <w:spacing w:line="247" w:lineRule="auto"/>
        <w:rPr>
          <w:rFonts w:eastAsia="Times New Roman"/>
          <w:b/>
          <w:bCs/>
          <w:kern w:val="0"/>
          <w:sz w:val="21"/>
          <w:szCs w:val="21"/>
        </w:rPr>
      </w:pPr>
    </w:p>
    <w:p w14:paraId="7615A312" w14:textId="1374C8E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Importance of Understanding Prophecy</w:t>
      </w:r>
    </w:p>
    <w:p w14:paraId="371DE87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vision underscores the importance of understanding prophecy. In Daniel 8:27, Daniel is left "exhausted and lay ill for several days" after the vision, yet he continues to seek understanding. This encourages us to delve into Scripture, seeking to understand God's revelations and how they apply to our lives today.</w:t>
      </w:r>
    </w:p>
    <w:p w14:paraId="116C120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prophecy in Daniel 8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detailed prophecies, like in Daniel 8, for 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better comprehend and apply biblical prophecies in your life? </w:t>
      </w:r>
    </w:p>
    <w:p w14:paraId="79FD10A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 A Source of Hope</w:t>
      </w:r>
    </w:p>
    <w:p w14:paraId="7C74BCA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Throughout Daniel 8, we see God's faithfulness in revealing His plans to Daniel. This faithfulness is a source of hope for us, as it reassures us that God is actively involved in the world and in our lives. As we read in Daniel 8:19, "He said, 'I am going to tell you what will happen later in the time of wrath, because the vision concerns the appointed time of the end.'" God's faithfulness is unwavering, providing us with hope and assurance.</w:t>
      </w:r>
    </w:p>
    <w:p w14:paraId="2575E80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God's faithfulness in Daniel 8 inspire hope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from His actions in Daniel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in prophecy encourage trust in His promises for your future? </w:t>
      </w:r>
    </w:p>
    <w:p w14:paraId="7C980DC9"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524B88"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2D68C84A" w14:textId="77777777" w:rsidR="00D8083B" w:rsidRDefault="00D8083B" w:rsidP="00D8083B">
      <w:pPr>
        <w:spacing w:line="247" w:lineRule="auto"/>
        <w:rPr>
          <w:rFonts w:eastAsia="Times New Roman"/>
          <w:b/>
          <w:bCs/>
          <w:kern w:val="0"/>
          <w:sz w:val="21"/>
          <w:szCs w:val="21"/>
        </w:rPr>
      </w:pPr>
    </w:p>
    <w:p w14:paraId="3752FF2E" w14:textId="3E285C46"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Call to Be Watchful</w:t>
      </w:r>
    </w:p>
    <w:p w14:paraId="061448C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8 calls us to be watchful and alert to the signs of the times. The vision serves as a reminder to remain vigilant in our faith, discerning the movements of history through the lens of Scripture. As we stay watchful, we are better prepared to respond to God's call and align our lives with His purposes.</w:t>
      </w:r>
    </w:p>
    <w:p w14:paraId="5337BAB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remain watchful in your daily life amidst distractions, as Daniel was in his visions?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spiritually vigilant is crucial in understanding and responding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alert to God's guidance in your decisions? </w:t>
      </w:r>
    </w:p>
    <w:p w14:paraId="1C0253C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Triumph of God's Kingdom</w:t>
      </w:r>
    </w:p>
    <w:p w14:paraId="2054983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Finally, Daniel 8 points us to the ultimate triumph of God's kingdom. Despite the rise and fall of earthly powers, God's kingdom is eternal and unshakable. This vision encourages us to place our hope and trust in the eternal reign of God, as we look forward to the fulfillment of His promises and the establishment of His everlasting kingdom.</w:t>
      </w:r>
    </w:p>
    <w:p w14:paraId="686136AC"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find hope in God's ultimate triumph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ultimate victory impacts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life with the values of God's triumphant kingdom?</w:t>
      </w:r>
      <w:r w:rsidRPr="001B37DC">
        <w:br w:type="page"/>
      </w:r>
    </w:p>
    <w:p w14:paraId="747B4E81"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9 Teaching Points and Bible Study Questions</w:t>
      </w:r>
    </w:p>
    <w:p w14:paraId="397FABE4" w14:textId="27D89713"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Power of Prayer and Confession</w:t>
      </w:r>
    </w:p>
    <w:p w14:paraId="71F21B9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9 begins with Daniel turning to God in prayer and supplication. He confesses the sins of his people, acknowledging their disobedience. This teaches us the importance of approaching God with humility and honesty. As Daniel prays, he says, "We have sinned and done wrong. We have acted wickedly and rebelled; we have turned away from Your commandments and ordinances" (Daniel 9:5). This reminds us that confession is a powerful step toward reconciliation with God.</w:t>
      </w:r>
    </w:p>
    <w:p w14:paraId="7018B6C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prayer inspire your approach to confession and seeking God's guidance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crucial in strengthening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sincere prayer and confession into your routine? </w:t>
      </w:r>
    </w:p>
    <w:p w14:paraId="7F282117"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Understanding God's Timing</w:t>
      </w:r>
    </w:p>
    <w:p w14:paraId="418A6FD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understood the significance of the seventy years of desolation prophesied by Jeremiah. This shows us the importance of being aware of God's timing in our lives. Daniel's awareness led him to seek God earnestly. "In the first year of Darius...I, Daniel, understood from the Scriptures, according to the word of the LORD given to Jeremiah the prophet, that the desolation of Jerusalem would last seventy years" (Daniel 9:2). Recognizing God's timing can guide our actions and prayers.</w:t>
      </w:r>
    </w:p>
    <w:p w14:paraId="76F2122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patience in your life while waiting for God's timing, as seen in Daniel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timing is crucial for making decisions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9 about trusting God's plan when outcomes seem delayed? </w:t>
      </w:r>
    </w:p>
    <w:p w14:paraId="1C9EF189"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68EA9E"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3C64BEEA" w14:textId="77777777" w:rsidR="00D8083B" w:rsidRDefault="00D8083B" w:rsidP="00D8083B">
      <w:pPr>
        <w:spacing w:line="247" w:lineRule="auto"/>
        <w:rPr>
          <w:rFonts w:eastAsia="Times New Roman"/>
          <w:b/>
          <w:bCs/>
          <w:kern w:val="0"/>
          <w:sz w:val="21"/>
          <w:szCs w:val="21"/>
        </w:rPr>
      </w:pPr>
    </w:p>
    <w:p w14:paraId="3FB03E96" w14:textId="5EFD745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675DCC3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Despite Israel's unfaithfulness, God remains faithful to His promises. Daniel acknowledges this by saying, "The Lord our God is merciful and forgiving, even though we have rebelled against Him" (Daniel 9:9). This reassures us that God's promises are steadfast, and His mercy is always available to those who seek Him.</w:t>
      </w:r>
    </w:p>
    <w:p w14:paraId="147158D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uncertain situations like Daniel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through Daniel's prayer and God's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God's past faithfulness encourage you to remain faithful in your own commitments? </w:t>
      </w:r>
    </w:p>
    <w:p w14:paraId="5B6AF72B"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Intercessory Prayer</w:t>
      </w:r>
    </w:p>
    <w:p w14:paraId="3199012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prayer is not just for himself but for his entire nation. This highlights the power of intercessory prayer. By praying for others, we can stand in the gap and seek God's intervention on their behalf. "Now, our God, hear the prayers and petitions of Your servant" (Daniel 9:17). Our prayers can have a profound impact on the lives of others.</w:t>
      </w:r>
    </w:p>
    <w:p w14:paraId="55CD97B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intercessory prayer inspire you to pray for your community's needs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intercessory prayer is crucial for spiritual growth and unity in your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intercessory prayer into your daily routine effectively? </w:t>
      </w:r>
    </w:p>
    <w:p w14:paraId="25742939"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2C373"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ACD1D10" w14:textId="77777777" w:rsidR="00D8083B" w:rsidRDefault="00D8083B" w:rsidP="00D8083B">
      <w:pPr>
        <w:spacing w:line="247" w:lineRule="auto"/>
        <w:rPr>
          <w:rFonts w:eastAsia="Times New Roman"/>
          <w:b/>
          <w:bCs/>
          <w:kern w:val="0"/>
          <w:sz w:val="21"/>
          <w:szCs w:val="21"/>
        </w:rPr>
      </w:pPr>
    </w:p>
    <w:p w14:paraId="4B425F49" w14:textId="2570FE00"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Righteousness and Justice</w:t>
      </w:r>
    </w:p>
    <w:p w14:paraId="4C4E4D8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acknowledges God's righteousness, even in the face of Israel's suffering. "The Lord our God is righteous in everything He does; yet we have not obeyed Him" (Daniel 9:14). This reminds us that God's justice is perfect, and His ways are always right, even when we don't fully understand them.</w:t>
      </w:r>
    </w:p>
    <w:p w14:paraId="71021776" w14:textId="77777777" w:rsidR="00D8083B" w:rsidRDefault="00D8083B" w:rsidP="00D8083B">
      <w:pPr>
        <w:spacing w:line="247" w:lineRule="auto"/>
      </w:pPr>
      <w:r w:rsidRPr="00F6333B">
        <w:rPr>
          <w:rFonts w:eastAsia="Times New Roman"/>
          <w:kern w:val="0"/>
          <w:sz w:val="21"/>
          <w:szCs w:val="21"/>
        </w:rPr>
        <w:t>1. How can you apply God's righteousness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justice is crucial in times of personal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standards of justice and righteousness?</w:t>
      </w:r>
    </w:p>
    <w:p w14:paraId="6E9D09E3" w14:textId="553F1B2B"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 in God's Plan</w:t>
      </w:r>
    </w:p>
    <w:p w14:paraId="19913EE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9 contains the prophecy of the seventy weeks, which outlines God's plan for Israel and the coming of the Messiah. This teaches us that prophecy is an integral part of God's revelation, providing insight into His divine plan. "Seventy 'sevens' are decreed for your people and your holy city to finish transgression, to put an end to sin, to atone for wickedness" (Daniel 9:24). Prophecy assures us of God's control over history.</w:t>
      </w:r>
    </w:p>
    <w:p w14:paraId="7426097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prophecy in Daniel 9 influence your daily decision-making and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His plans, and how does this affect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Daniel's response to prophecy that can be applied to your own life challenges? </w:t>
      </w:r>
    </w:p>
    <w:p w14:paraId="6F0DE60B"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DF7001"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756BF76C" w14:textId="77777777" w:rsidR="00D8083B" w:rsidRDefault="00D8083B" w:rsidP="00D8083B">
      <w:pPr>
        <w:spacing w:line="247" w:lineRule="auto"/>
        <w:rPr>
          <w:rFonts w:eastAsia="Times New Roman"/>
          <w:b/>
          <w:bCs/>
          <w:kern w:val="0"/>
          <w:sz w:val="21"/>
          <w:szCs w:val="21"/>
        </w:rPr>
      </w:pPr>
    </w:p>
    <w:p w14:paraId="7246F2BF" w14:textId="1ED89229"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Assurance of Redemption</w:t>
      </w:r>
    </w:p>
    <w:p w14:paraId="26DB90C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prophecy in Daniel 9 points to the coming of the Anointed One, who will bring redemption. This foreshadows the ultimate sacrifice of Jesus Christ for our sins. "After the sixty-two 'sevens,' the Anointed One will be put to death and will have nothing" (Daniel 9:26). This assures us of the redemption available through Christ's sacrifice.</w:t>
      </w:r>
    </w:p>
    <w:p w14:paraId="504E2B3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prayer in Daniel 9 inspire your own approach to seeking redemption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promise of redemption in Daniel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timeline for redemption in Daniel 9 impact your daily faith and patience? </w:t>
      </w:r>
    </w:p>
    <w:p w14:paraId="61DBA4CE"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Persevere in Faith</w:t>
      </w:r>
    </w:p>
    <w:p w14:paraId="424E60E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Despite the challenges and the long wait for deliverance, Daniel remains steadfast in his faith. This encourages us to persevere in our faith, trusting in God's promises.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you are to know and understand that from the issuing of the decree to restore and rebuild Jerusalem until the Anointed One, the ruler, comes" (Daniel 9:25). Our faithfulness is crucial as we await God's fulfillment of His promises.</w:t>
      </w:r>
    </w:p>
    <w:p w14:paraId="53E8779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prayer in Daniel 9 inspire you to persevere in your own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Daniel's example of perseverance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promises help you remain steadfast in your faith today? </w:t>
      </w:r>
    </w:p>
    <w:p w14:paraId="78D4A7D0"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AF27FB"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798EA3A" w14:textId="77777777" w:rsidR="00D8083B" w:rsidRDefault="00D8083B" w:rsidP="00D8083B">
      <w:pPr>
        <w:spacing w:line="247" w:lineRule="auto"/>
        <w:rPr>
          <w:rFonts w:eastAsia="Times New Roman"/>
          <w:b/>
          <w:bCs/>
          <w:kern w:val="0"/>
          <w:sz w:val="21"/>
          <w:szCs w:val="21"/>
        </w:rPr>
      </w:pPr>
    </w:p>
    <w:p w14:paraId="18412830" w14:textId="439DCB9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Significance of God's Covenant</w:t>
      </w:r>
    </w:p>
    <w:p w14:paraId="16AF79B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prayer reflects the importance of God's covenant with His people. He appeals to God's covenantal love and mercy. "Lord, in keeping with all Your righteous acts, turn away Your anger and Your wrath from Jerusalem, Your city, Your holy hill" (Daniel 9:16). This reminds us of the enduring nature of God's covenant with us through Christ.</w:t>
      </w:r>
    </w:p>
    <w:p w14:paraId="64DDA89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God's covenant in Daniel 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covenant is central to Daniel's prayer and how can it shape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9 about maintaining faithfulness to God's covenant in challenging times? </w:t>
      </w:r>
    </w:p>
    <w:p w14:paraId="26988DE8"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588BED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prayer and the prophecy of the seventy weeks ultimately point to the hope of restoration. God promises to restore His people and His city. "He will confirm a covenant with many for one 'seven.' In the middle of the 'seven,' he will put an end to sacrifice and offering" (Daniel 9:27). This gives us hope that God will restore and renew all things in His perfect time.</w:t>
      </w:r>
    </w:p>
    <w:p w14:paraId="2A0E3BD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These lessons from Daniel 9 encourage us to deepen our relationship with God through prayer, trust in His promises, and remain hopeful for the future He has planned.</w:t>
      </w:r>
    </w:p>
    <w:p w14:paraId="7F1A52A3"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Daniel's prayer for restoration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own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timing for restoration matter in your current circumstances?</w:t>
      </w:r>
      <w:r w:rsidRPr="001B37DC">
        <w:br w:type="page"/>
      </w:r>
    </w:p>
    <w:p w14:paraId="2FE12583"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10 Teaching Points and Bible Study Questions</w:t>
      </w:r>
    </w:p>
    <w:p w14:paraId="6B68D473" w14:textId="605E82A4"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Power of Prayer and Fasting</w:t>
      </w:r>
    </w:p>
    <w:p w14:paraId="2FAB330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10, we see Daniel engaging in a period of mourning, prayer, and fasting for three weeks. This dedication to seeking God’s face is a powerful reminder of the importance of prayer and fasting in our own lives. As Daniel sought understanding, we too can find clarity and strength through these spiritual disciplines. Remember, as James 5:16 says, "The prayer of a righteous man has great power to prevail."</w:t>
      </w:r>
    </w:p>
    <w:p w14:paraId="55D1086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prayer and fasting enhance your spiritual clarity and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dedicated prayer and fasting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consistent prayer and fasting impact your relationship with God and others? </w:t>
      </w:r>
    </w:p>
    <w:p w14:paraId="4F3B489B"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Spiritual Warfare is Real</w:t>
      </w:r>
    </w:p>
    <w:p w14:paraId="305D343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vision reveals a glimpse into the spiritual realm, where battles are fought beyond our physical sight. The angel explains to Daniel that he was delayed by the "prince of the Persian kingdom" (Daniel 10:13), highlighting the reality of spiritual warfare. Ephesians 6:12 reminds us, "For our struggle is not against flesh and blood, but against the rulers, against the authorities, against the powers of this world’s darkness."</w:t>
      </w:r>
    </w:p>
    <w:p w14:paraId="02A89D30"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spiritual warfare in Daniel 10 influence your daily prayer life and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in spiritual battles from Daniel's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spiritual warfare change the way you approach challenges in your life? </w:t>
      </w:r>
    </w:p>
    <w:p w14:paraId="794189CB"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C3D672"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8C4AFBA" w14:textId="77777777" w:rsidR="00D8083B" w:rsidRDefault="00D8083B" w:rsidP="00D8083B">
      <w:pPr>
        <w:spacing w:line="247" w:lineRule="auto"/>
        <w:rPr>
          <w:rFonts w:eastAsia="Times New Roman"/>
          <w:b/>
          <w:bCs/>
          <w:kern w:val="0"/>
          <w:sz w:val="21"/>
          <w:szCs w:val="21"/>
        </w:rPr>
      </w:pPr>
    </w:p>
    <w:p w14:paraId="19A2FC4D" w14:textId="35069667"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 Hears and Responds</w:t>
      </w:r>
    </w:p>
    <w:p w14:paraId="1CB5E2D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From the moment Daniel began to pray, his words were heard. The angel tells him, "From the first day that you set your heart to understand and to humble yourself before your God, your words were heard" (Daniel 10:12). This is a comforting assurance that God listens to our prayers and responds in His perfect timing.</w:t>
      </w:r>
    </w:p>
    <w:p w14:paraId="08CC9D9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remain patient when waiting for God's response to your prayers like Daniel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timing in responding to your requests?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persistence in prayer is important, even when answers seem delayed? </w:t>
      </w:r>
    </w:p>
    <w:p w14:paraId="2CC7506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Weakness</w:t>
      </w:r>
    </w:p>
    <w:p w14:paraId="7564340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When Daniel encounters the heavenly messenger, he is overwhelmed and falls to the ground. Yet, the angel strengthens him, saying, "Do not be afraid, you who are highly esteemed" (Daniel 10:19). In our moments of weakness, God provides the strength we need to stand firm. As Paul writes in 2 Corinthians 12:9, "My grace is sufficient for you, for My power is perfected in weakness."</w:t>
      </w:r>
    </w:p>
    <w:p w14:paraId="202C6AE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experience in weakness inspire you to find strength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weakness is crucial for spiritual growth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divine strength when feeling overwhelmed? </w:t>
      </w:r>
    </w:p>
    <w:p w14:paraId="0150D808"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1E5FB7"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607FA94D" w14:textId="77777777" w:rsidR="00D8083B" w:rsidRDefault="00D8083B" w:rsidP="00D8083B">
      <w:pPr>
        <w:spacing w:line="247" w:lineRule="auto"/>
        <w:rPr>
          <w:rFonts w:eastAsia="Times New Roman"/>
          <w:b/>
          <w:bCs/>
          <w:kern w:val="0"/>
          <w:sz w:val="21"/>
          <w:szCs w:val="21"/>
        </w:rPr>
      </w:pPr>
    </w:p>
    <w:p w14:paraId="630EC81C" w14:textId="714ADFF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Importance of Humility</w:t>
      </w:r>
    </w:p>
    <w:p w14:paraId="491FB4F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humility is evident throughout the chapter. He approaches God with a heart set on understanding and a spirit of humility. This attitude is crucial for receiving God’s wisdom and guidance. As Proverbs 3:34 states, "He mocks the mockers but gives grace to the humble."</w:t>
      </w:r>
    </w:p>
    <w:p w14:paraId="634AD1D6" w14:textId="77777777" w:rsidR="00D8083B" w:rsidRDefault="00D8083B" w:rsidP="00D8083B">
      <w:pPr>
        <w:spacing w:line="247" w:lineRule="auto"/>
      </w:pPr>
      <w:r w:rsidRPr="00F6333B">
        <w:rPr>
          <w:rFonts w:eastAsia="Times New Roman"/>
          <w:kern w:val="0"/>
          <w:sz w:val="21"/>
          <w:szCs w:val="21"/>
        </w:rPr>
        <w:t>1. How can practicing humility in your daily life impact your relationship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significant in Daniel's encounter with the heavenly messenger?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Daniel's humility to apply in challenging situations you face today?</w:t>
      </w:r>
    </w:p>
    <w:p w14:paraId="1E6F7ACF" w14:textId="2897D172"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35C72A4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vision in Daniel 10 underscores God’s sovereignty over earthly kingdoms. Despite the spiritual battles, God’s plans will prevail. This is a reminder that no matter the chaos in the world, God is in control. As Daniel 2:21 affirms, "He changes the times and seasons; He removes kings and establishes them."</w:t>
      </w:r>
    </w:p>
    <w:p w14:paraId="34AE69F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national or international crises?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over nations encourage trust in His plans for your country? </w:t>
      </w:r>
    </w:p>
    <w:p w14:paraId="497AFA1B"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5B5679"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6980534" w14:textId="77777777" w:rsidR="00D8083B" w:rsidRDefault="00D8083B" w:rsidP="00D8083B">
      <w:pPr>
        <w:spacing w:line="247" w:lineRule="auto"/>
        <w:rPr>
          <w:rFonts w:eastAsia="Times New Roman"/>
          <w:b/>
          <w:bCs/>
          <w:kern w:val="0"/>
          <w:sz w:val="21"/>
          <w:szCs w:val="21"/>
        </w:rPr>
      </w:pPr>
    </w:p>
    <w:p w14:paraId="22233591" w14:textId="29114530"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Role of Angels</w:t>
      </w:r>
    </w:p>
    <w:p w14:paraId="3BCACE8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Angels play a significant role in God’s plan, as seen in Daniel 10. They are messengers and warriors, serving God’s purposes. Hebrews 1:14 describes them as "ministering spirits sent to serve those who will inherit salvation." This chapter gives us a glimpse of their vital work in the spiritual realm.</w:t>
      </w:r>
    </w:p>
    <w:p w14:paraId="6E62A6A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the role of angels in Daniel 10 influence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angels to deliver messages,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angel's perseverance in Daniel 10 to apply in your own challenges? </w:t>
      </w:r>
    </w:p>
    <w:p w14:paraId="59A02DAE"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in Faith</w:t>
      </w:r>
    </w:p>
    <w:p w14:paraId="7105645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Daniel’s perseverance in seeking God despite the delay in receiving an answer is a testament to his unwavering faith. This encourages us to remain steadfast in our faith, trusting that God’s timing is perfect. As Galatians 6:9 encourages, "Let us not grow weary in well-doing, for in due time we will reap a harvest if we do not give up."</w:t>
      </w:r>
    </w:p>
    <w:p w14:paraId="76E67E2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Daniel's perseverance in prayer inspire you to remain steadfast in your own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faith during challenging times, as Daniel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Daniel's experience encourage you to trust in divine timing despite immediate challenges? </w:t>
      </w:r>
    </w:p>
    <w:p w14:paraId="2F64C54C"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C0D804"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27934B9C" w14:textId="77777777" w:rsidR="00D8083B" w:rsidRDefault="00D8083B" w:rsidP="00D8083B">
      <w:pPr>
        <w:spacing w:line="247" w:lineRule="auto"/>
        <w:rPr>
          <w:rFonts w:eastAsia="Times New Roman"/>
          <w:b/>
          <w:bCs/>
          <w:kern w:val="0"/>
          <w:sz w:val="21"/>
          <w:szCs w:val="21"/>
        </w:rPr>
      </w:pPr>
    </w:p>
    <w:p w14:paraId="03824210" w14:textId="212BC78E"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God’s Esteem for His People</w:t>
      </w:r>
    </w:p>
    <w:p w14:paraId="372D139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angel addresses Daniel as "highly esteemed" (Daniel 10:11), showing God’s deep love and value for His faithful servants. This is a beautiful reminder that God cherishes each of us and sees our devotion to Him. As 1 John 3:1 declares, "See what great love the Father has lavished on us, that we should be called children of God!"</w:t>
      </w:r>
    </w:p>
    <w:p w14:paraId="57554F0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recognize and embrace God's esteem for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esteem can impact your self-worth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others of their value in God's eyes? </w:t>
      </w:r>
    </w:p>
    <w:p w14:paraId="7EC5FB89"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0C4FACD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Throughout Daniel’s vision, God’s presence is evident, providing comfort and assurance. The angel’s words, "Peace be with you; be strong now, be very strong" (Daniel 10:19), echo God’s promise to be with us always. As Jesus assures us in Matthew 28:20, "And surely I am with you always, to the very end of the age."</w:t>
      </w:r>
    </w:p>
    <w:p w14:paraId="67A73196"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recognize and feel assured of God's presence during challenging times like Daniel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Daniel's strength and courage in his 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presence in your daily life?</w:t>
      </w:r>
      <w:r w:rsidRPr="001B37DC">
        <w:br w:type="page"/>
      </w:r>
    </w:p>
    <w:p w14:paraId="14263424"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11 Teaching Points and Bible Study Questions</w:t>
      </w:r>
    </w:p>
    <w:p w14:paraId="18AB0B18" w14:textId="58C85BE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Sovereignty of God</w:t>
      </w:r>
    </w:p>
    <w:p w14:paraId="74D54C2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11, we see a vivid portrayal of God's sovereignty over the affairs of nations and kings. Despite the rise and fall of empires, God remains in control. As Daniel 11:36 states, "The king will do as he pleases, exalting and magnifying himself above every god, and he will speak outrageous things against the God of gods." Yet, even this king's power is limited by God's ultimate authority. This reminds us that no matter how chaotic the world seems, God is the ultimate ruler, orchestrating history according to His divine plan.</w:t>
      </w:r>
    </w:p>
    <w:p w14:paraId="35D7ED2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God's sovereignty in Daniel 11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in history can strengthen your faith during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when facing difficult decisions? </w:t>
      </w:r>
    </w:p>
    <w:p w14:paraId="37B1E1C9"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Prophecy</w:t>
      </w:r>
    </w:p>
    <w:p w14:paraId="3E2FB61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11 is a testament to the power of prophecy, as it accurately predicts historical events with remarkable precision. This chapter demonstrates that God's Word is trustworthy and true. As believers, we can find comfort in knowing that the Bible is not just a historical document but a living testament to God's omniscience and His plan for humanity.</w:t>
      </w:r>
    </w:p>
    <w:p w14:paraId="47692A3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prophecy in Daniel 11 influence your daily decision-making and future planning?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is important for strengthening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insights from Daniel 11? </w:t>
      </w:r>
    </w:p>
    <w:p w14:paraId="1E0948EB"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96E8E5"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562BD907" w14:textId="77777777" w:rsidR="00D8083B" w:rsidRDefault="00D8083B" w:rsidP="00D8083B">
      <w:pPr>
        <w:spacing w:line="247" w:lineRule="auto"/>
        <w:rPr>
          <w:rFonts w:eastAsia="Times New Roman"/>
          <w:b/>
          <w:bCs/>
          <w:kern w:val="0"/>
          <w:sz w:val="21"/>
          <w:szCs w:val="21"/>
        </w:rPr>
      </w:pPr>
    </w:p>
    <w:p w14:paraId="28850048" w14:textId="6C716B3C"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Rise and Fall of Kingdoms</w:t>
      </w:r>
    </w:p>
    <w:p w14:paraId="1168998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chapter outlines the rise and fall of various kingdoms, illustrating the transient nature of earthly power. Daniel 11:4 says, "But as soon as he has arisen, his kingdom will be broken up and parceled out toward the four winds of heaven." This serves as a reminder that worldly power is temporary, and our ultimate allegiance should be to God's eternal kingdom.</w:t>
      </w:r>
    </w:p>
    <w:p w14:paraId="74D5D16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the rise and fall of kingdoms in Daniel 11 impact your view on current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kingdoms to rise and fall,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11 about handling personal successes and failures in your life? </w:t>
      </w:r>
    </w:p>
    <w:p w14:paraId="49CFAA65"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3EC8CB4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Amidst the political turmoil described in Daniel 11, the call to remain faithful to God is clear. The chapter encourages us to stand firm in our faith, even when faced with adversity. As believers, we are called to be steadfast, trusting in God's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victory.</w:t>
      </w:r>
    </w:p>
    <w:p w14:paraId="382AE31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those faced by Daniel in chapter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is crucial when facing uncertainty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faithfulness in daily life? </w:t>
      </w:r>
    </w:p>
    <w:p w14:paraId="6EDFE568"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60855C"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50B652C" w14:textId="77777777" w:rsidR="00D8083B" w:rsidRDefault="00D8083B" w:rsidP="00D8083B">
      <w:pPr>
        <w:spacing w:line="247" w:lineRule="auto"/>
        <w:rPr>
          <w:rFonts w:eastAsia="Times New Roman"/>
          <w:b/>
          <w:bCs/>
          <w:kern w:val="0"/>
          <w:sz w:val="21"/>
          <w:szCs w:val="21"/>
        </w:rPr>
      </w:pPr>
    </w:p>
    <w:p w14:paraId="6056DF11" w14:textId="7CE9165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7FB876B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11 highlights the spiritual battles that occur behind the scenes of earthly events. This chapter reminds us that our struggles are not merely against flesh and blood but against spiritual forces. Ephesians 6:12 echoes this truth, urging us to put on the full armor of God to stand firm against the schemes of the devil.</w:t>
      </w:r>
    </w:p>
    <w:p w14:paraId="4DFE85AA" w14:textId="77777777" w:rsidR="00D8083B" w:rsidRDefault="00D8083B" w:rsidP="00D8083B">
      <w:pPr>
        <w:spacing w:line="247" w:lineRule="auto"/>
      </w:pPr>
      <w:r w:rsidRPr="00F6333B">
        <w:rPr>
          <w:rFonts w:eastAsia="Times New Roman"/>
          <w:kern w:val="0"/>
          <w:sz w:val="21"/>
          <w:szCs w:val="21"/>
        </w:rPr>
        <w:t>1. How can understanding spiritual warfare in Daniel 11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from Daniel 11 can you apply to strengthen your spiritual defenses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recognizing spiritual battles is crucial for personal growth and community support?</w:t>
      </w:r>
    </w:p>
    <w:p w14:paraId="0578A716" w14:textId="7CCFE12D"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00AE9DA9"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chapter warns against the dangers of pride, as seen in the actions of the kings who exalt themselves above God. Proverbs 16:18 tells us, "Pride goes before destruction, and a haughty spirit before a fall." Daniel 11 serves as a cautionary tale, urging us to remain humble and reliant on God's wisdom rather than our own understanding.</w:t>
      </w:r>
    </w:p>
    <w:p w14:paraId="45E3056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recognizing pride in leaders help us make better decisions in our own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downfall of prideful figures in Daniel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lead to conflict, and how can we avoid this in our relationships? </w:t>
      </w:r>
    </w:p>
    <w:p w14:paraId="0A353E91"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571B08"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30E83AF" w14:textId="77777777" w:rsidR="00D8083B" w:rsidRDefault="00D8083B" w:rsidP="00D8083B">
      <w:pPr>
        <w:spacing w:line="247" w:lineRule="auto"/>
        <w:rPr>
          <w:rFonts w:eastAsia="Times New Roman"/>
          <w:b/>
          <w:bCs/>
          <w:kern w:val="0"/>
          <w:sz w:val="21"/>
          <w:szCs w:val="21"/>
        </w:rPr>
      </w:pPr>
    </w:p>
    <w:p w14:paraId="315241CB" w14:textId="76B4D9A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3BB2C8B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Despite the apparent success of wicked rulers, Daniel 11 assures us that God's justice will ultimately prevail. The chapter reveals that those who oppose God will face judgment, reinforcing the truth that righteousness will be rewarded and evil will be punished.</w:t>
      </w:r>
    </w:p>
    <w:p w14:paraId="54CBB2C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find assurance in God's justice when facing personal challenges or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in Daniel 11 can impact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justice when outcomes seem uncertain or unfair? </w:t>
      </w:r>
    </w:p>
    <w:p w14:paraId="25967E5F"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God's People</w:t>
      </w:r>
    </w:p>
    <w:p w14:paraId="197AC29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the midst of the chaos described in Daniel 11, God's people are called to be a light in the darkness. The chapter encourages us to be bold in our witness, sharing the hope of the Gospel with those around us. As Matthew 5:14 reminds us, "You are the light of the world. A city on a hill cannot be hidden."</w:t>
      </w:r>
    </w:p>
    <w:p w14:paraId="158766DC"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remain faithful amidst challenges like those faced by God's people in Daniel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perseverance of God's people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people's role in Daniel 11 inspire you to act in your community today? </w:t>
      </w:r>
    </w:p>
    <w:p w14:paraId="297CB865"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66F7DC"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382BC10A" w14:textId="77777777" w:rsidR="00D8083B" w:rsidRDefault="00D8083B" w:rsidP="00D8083B">
      <w:pPr>
        <w:spacing w:line="247" w:lineRule="auto"/>
        <w:rPr>
          <w:rFonts w:eastAsia="Times New Roman"/>
          <w:b/>
          <w:bCs/>
          <w:kern w:val="0"/>
          <w:sz w:val="21"/>
          <w:szCs w:val="21"/>
        </w:rPr>
      </w:pPr>
    </w:p>
    <w:p w14:paraId="0681B727" w14:textId="2B3F5850"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Hope of Deliverance</w:t>
      </w:r>
    </w:p>
    <w:p w14:paraId="395C139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11 points to the hope of deliverance for God's people, even in the face of persecution. This chapter reminds us that God is our refuge and strength, a very present help in trouble. As we trust in Him, we can be confident that He will deliver us from every trial and tribulation.</w:t>
      </w:r>
    </w:p>
    <w:p w14:paraId="1C69033E"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find hope in God's deliverance when facing personal challenges like those in Daniel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Daniel's faith in God's deliverance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deliverance matter when confronted with overwhelming situations today? </w:t>
      </w:r>
    </w:p>
    <w:p w14:paraId="03AE2483"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God's Kingdom</w:t>
      </w:r>
    </w:p>
    <w:p w14:paraId="4ABB77E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Finally, Daniel 11 foreshadows the ultimate victory of God's kingdom over all earthly powers. This chapter assures us that, in the end, God's kingdom will reign supreme, and every knee will bow to Jesus Christ. As believers, we can look forward to the day when God's perfect justice and peace will be fully realized on earth.</w:t>
      </w:r>
    </w:p>
    <w:p w14:paraId="14F3A93E" w14:textId="77777777" w:rsidR="00D808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find hope in God's ultimate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kingdom is portrayed as ultimately victorious despite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the values of God's kingdom?</w:t>
      </w:r>
      <w:r w:rsidRPr="001B37DC">
        <w:br w:type="page"/>
      </w:r>
    </w:p>
    <w:p w14:paraId="62B07E92" w14:textId="77777777" w:rsidR="00D8083B" w:rsidRPr="00D8083B" w:rsidRDefault="00D8083B" w:rsidP="00D8083B">
      <w:pPr>
        <w:spacing w:line="247" w:lineRule="auto"/>
        <w:jc w:val="center"/>
        <w:outlineLvl w:val="0"/>
        <w:rPr>
          <w:rFonts w:eastAsia="Times New Roman"/>
          <w:b/>
          <w:bCs/>
          <w:kern w:val="36"/>
          <w:sz w:val="32"/>
          <w:szCs w:val="32"/>
        </w:rPr>
      </w:pPr>
      <w:r w:rsidRPr="00D8083B">
        <w:rPr>
          <w:rFonts w:eastAsia="Times New Roman"/>
          <w:b/>
          <w:bCs/>
          <w:kern w:val="36"/>
          <w:sz w:val="32"/>
          <w:szCs w:val="32"/>
        </w:rPr>
        <w:t>Daniel 12 Teaching Points and Bible Study Questions</w:t>
      </w:r>
    </w:p>
    <w:p w14:paraId="27F49915" w14:textId="01997D85"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Promise of Deliverance</w:t>
      </w:r>
    </w:p>
    <w:p w14:paraId="6DA17FA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In Daniel 12:1, we are reminded of the promise of deliverance for those whose names are written in the book. "At that time Michael, the great prince who stands watch over your people, will rise up. There will be a time of distress such as never has occurred since the beginning of nations until then. But at that time your people—everyone whose name is found written in the book—will be delivered." This verse assures us that no matter the trials we face, God has a plan for our ultimate rescue. It's a call to remain steadfast in faith, knowing that our names are inscribed in the book of life.</w:t>
      </w:r>
    </w:p>
    <w:p w14:paraId="67AA753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find hope in God's promise of deliverance during personal trials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Daniel's faith in God's deliverance for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deliverance encourage you to persevere in challenging situations? </w:t>
      </w:r>
    </w:p>
    <w:p w14:paraId="115FB97E"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Resurrection Hope</w:t>
      </w:r>
    </w:p>
    <w:p w14:paraId="205BC994"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12:2 speaks of a future resurrection: "And many who sleep in the dust of the earth will awake, some to everlasting life, but others to shame and everlasting contempt." This verse is a powerful reminder of the hope we have in Christ's resurrection. It encourages us to live with eternity in mind, knowing that our choices today have eternal consequences.</w:t>
      </w:r>
    </w:p>
    <w:p w14:paraId="7C50EC1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the promise of resurrection in Daniel 12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living with the resurrection hope in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assurance of resurrection motivate you to persevere through life's challenges? </w:t>
      </w:r>
    </w:p>
    <w:p w14:paraId="22EBC89A"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B55721"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2DC20803" w14:textId="77777777" w:rsidR="00D8083B" w:rsidRDefault="00D8083B" w:rsidP="00D8083B">
      <w:pPr>
        <w:spacing w:line="247" w:lineRule="auto"/>
        <w:rPr>
          <w:rFonts w:eastAsia="Times New Roman"/>
          <w:b/>
          <w:bCs/>
          <w:kern w:val="0"/>
          <w:sz w:val="21"/>
          <w:szCs w:val="21"/>
        </w:rPr>
      </w:pPr>
    </w:p>
    <w:p w14:paraId="477DE01C" w14:textId="24DC2D49"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Call to Wisdom</w:t>
      </w:r>
    </w:p>
    <w:p w14:paraId="430B5D0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Verse 3 highlights the value of wisdom: "Then the wise will shine like the brightness of the heavens, and those who lead many to righteousness, like the stars forever and ever." This is a call to pursue wisdom and righteousness, not just for our own benefit, but to guide others towards the light of truth. Our lives can be a beacon, leading others to the saving knowledge of Jesus.</w:t>
      </w:r>
    </w:p>
    <w:p w14:paraId="25FC9AA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the call to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emphasized in times of trouble, as seen in Daniel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grow in wisdom and understanding in your spiritual journey? </w:t>
      </w:r>
    </w:p>
    <w:p w14:paraId="66C4D818"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Sealed Prophecy</w:t>
      </w:r>
    </w:p>
    <w:p w14:paraId="28A3071B"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 xml:space="preserve">In Daniel 12:4, we read, "But you, Daniel, shut up these words and seal the book until the time of the end. Many will roam to and </w:t>
      </w:r>
      <w:proofErr w:type="spellStart"/>
      <w:r w:rsidRPr="00F6333B">
        <w:rPr>
          <w:rFonts w:eastAsia="Times New Roman"/>
          <w:kern w:val="0"/>
          <w:sz w:val="21"/>
          <w:szCs w:val="21"/>
        </w:rPr>
        <w:t>fro</w:t>
      </w:r>
      <w:proofErr w:type="spellEnd"/>
      <w:r w:rsidRPr="00F6333B">
        <w:rPr>
          <w:rFonts w:eastAsia="Times New Roman"/>
          <w:kern w:val="0"/>
          <w:sz w:val="21"/>
          <w:szCs w:val="21"/>
        </w:rPr>
        <w:t>, and knowledge will increase." This verse reminds us that God's timing is perfect. While we may not understand everything now, we are called to trust in His divine plan and timing, knowing that all will be revealed in due course.</w:t>
      </w:r>
    </w:p>
    <w:p w14:paraId="1154705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the concept of waiting for God's timing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prophecies are meant to be sealed until the right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faithful when faced with uncertainty about the future? </w:t>
      </w:r>
    </w:p>
    <w:p w14:paraId="0E0EBA51"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BE4D5F"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655B8021" w14:textId="77777777" w:rsidR="00D8083B" w:rsidRDefault="00D8083B" w:rsidP="00D8083B">
      <w:pPr>
        <w:spacing w:line="247" w:lineRule="auto"/>
        <w:rPr>
          <w:rFonts w:eastAsia="Times New Roman"/>
          <w:b/>
          <w:bCs/>
          <w:kern w:val="0"/>
          <w:sz w:val="21"/>
          <w:szCs w:val="21"/>
        </w:rPr>
      </w:pPr>
    </w:p>
    <w:p w14:paraId="6F66E27E" w14:textId="69AB229B"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590BE5A5"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chapter underscores God's sovereignty over history and the future. Despite the chaos and uncertainty in the world, Daniel 12 reassures us that God is in control. This knowledge gives us peace and confidence to face whatever comes our way, trusting that He holds the future.</w:t>
      </w:r>
    </w:p>
    <w:p w14:paraId="47D48548" w14:textId="77777777" w:rsidR="00D8083B" w:rsidRDefault="00D8083B" w:rsidP="00D8083B">
      <w:pPr>
        <w:spacing w:line="247" w:lineRule="auto"/>
      </w:pPr>
      <w:r w:rsidRPr="00F6333B">
        <w:rPr>
          <w:rFonts w:eastAsia="Times New Roman"/>
          <w:kern w:val="0"/>
          <w:sz w:val="21"/>
          <w:szCs w:val="21"/>
        </w:rPr>
        <w:t>1. How can you find peace in God's sovereignty during uncertain times, as seen in Daniel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history impacts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plan when facing personal challenges, inspired by Daniel 12?</w:t>
      </w:r>
    </w:p>
    <w:p w14:paraId="1CD6929E" w14:textId="67E14302"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Perseverance</w:t>
      </w:r>
    </w:p>
    <w:p w14:paraId="6EC384F2"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Daniel 12:10 states, "Many will be purified, made spotless, and refined, but the wicked will act wickedly. None of the wicked will understand, but the wise will understand." This verse emphasizes the importance of perseverance in our faith journey. As we face trials, we are being refined and purified, preparing us for the glory that awaits.</w:t>
      </w:r>
    </w:p>
    <w:p w14:paraId="5DD0380A"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perseverance in your daily challenges as seen in Daniel 12's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for spiritual growth according to Daniel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Daniel 12 about maintaining faith during difficult times? </w:t>
      </w:r>
    </w:p>
    <w:p w14:paraId="7EE2CB75"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AAD02A"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118DD536" w14:textId="77777777" w:rsidR="00D8083B" w:rsidRDefault="00D8083B" w:rsidP="00D8083B">
      <w:pPr>
        <w:spacing w:line="247" w:lineRule="auto"/>
        <w:rPr>
          <w:rFonts w:eastAsia="Times New Roman"/>
          <w:b/>
          <w:bCs/>
          <w:kern w:val="0"/>
          <w:sz w:val="21"/>
          <w:szCs w:val="21"/>
        </w:rPr>
      </w:pPr>
    </w:p>
    <w:p w14:paraId="1802C8DA" w14:textId="34007B7A"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Role of Understanding</w:t>
      </w:r>
    </w:p>
    <w:p w14:paraId="3DE01848"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Understanding is a recurring theme in Daniel 12. The wise are those who understand God's word and His plans. This encourages us to delve deeper into Scripture, seeking understanding and wisdom that can only come from God. As we grow in knowledge, we are better equipped to navigate life's challenges.</w:t>
      </w:r>
    </w:p>
    <w:p w14:paraId="591047C3"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understanding Daniel 12 influence your approach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gaining understanding is emphasized in Daniel 12, and how can it guide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understanding in your spiritual journey, inspired by Daniel 12? </w:t>
      </w:r>
    </w:p>
    <w:p w14:paraId="609DFA3A"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Word</w:t>
      </w:r>
    </w:p>
    <w:p w14:paraId="27955C9D"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The chapter concludes with a reminder of the certainty of God's promises. Daniel 12:13 says, "But as for you, go on your way until the end. You will rest, and then at the end of the days you will rise to receive your allotted inheritance." This is a powerful assurance that God's word is true and His promises are sure. We can rest in the certainty of His word, knowing that our inheritance is secure.</w:t>
      </w:r>
    </w:p>
    <w:p w14:paraId="280EA8D6"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you apply the certainty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impact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the reliability of God's Word? </w:t>
      </w:r>
    </w:p>
    <w:p w14:paraId="70C39D4F" w14:textId="77777777" w:rsidR="00D8083B" w:rsidRDefault="00D8083B" w:rsidP="00D808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131542" w14:textId="77777777" w:rsidR="00D8083B" w:rsidRDefault="00D8083B">
      <w:pPr>
        <w:spacing w:after="0" w:line="240" w:lineRule="auto"/>
        <w:rPr>
          <w:rFonts w:eastAsia="Times New Roman"/>
          <w:b/>
          <w:bCs/>
          <w:kern w:val="0"/>
          <w:sz w:val="21"/>
          <w:szCs w:val="21"/>
        </w:rPr>
      </w:pPr>
      <w:r>
        <w:rPr>
          <w:rFonts w:eastAsia="Times New Roman"/>
          <w:b/>
          <w:bCs/>
          <w:kern w:val="0"/>
          <w:sz w:val="21"/>
          <w:szCs w:val="21"/>
        </w:rPr>
        <w:br w:type="page"/>
      </w:r>
    </w:p>
    <w:p w14:paraId="09BFA0AE" w14:textId="77777777" w:rsidR="00D8083B" w:rsidRDefault="00D8083B" w:rsidP="00D8083B">
      <w:pPr>
        <w:spacing w:line="247" w:lineRule="auto"/>
        <w:rPr>
          <w:rFonts w:eastAsia="Times New Roman"/>
          <w:b/>
          <w:bCs/>
          <w:kern w:val="0"/>
          <w:sz w:val="21"/>
          <w:szCs w:val="21"/>
        </w:rPr>
      </w:pPr>
    </w:p>
    <w:p w14:paraId="556FDD40" w14:textId="152363FD" w:rsidR="00D8083B" w:rsidRPr="00F6333B" w:rsidRDefault="00D8083B" w:rsidP="00D8083B">
      <w:pPr>
        <w:spacing w:line="247" w:lineRule="auto"/>
        <w:rPr>
          <w:rFonts w:eastAsia="Times New Roman"/>
          <w:kern w:val="0"/>
          <w:sz w:val="21"/>
          <w:szCs w:val="21"/>
        </w:rPr>
      </w:pPr>
      <w:r w:rsidRPr="00F6333B">
        <w:rPr>
          <w:rFonts w:eastAsia="Times New Roman"/>
          <w:b/>
          <w:bCs/>
          <w:kern w:val="0"/>
          <w:sz w:val="21"/>
          <w:szCs w:val="21"/>
        </w:rPr>
        <w:t>The Encouragement to Stay Faithful</w:t>
      </w:r>
    </w:p>
    <w:p w14:paraId="3F87D357"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Throughout Daniel 12, there is a strong encouragement to remain faithful. In times of trial and uncertainty, our faith is our anchor. We are called to stand firm, knowing that our faithfulness will be rewarded in the end.</w:t>
      </w:r>
    </w:p>
    <w:p w14:paraId="58C38A7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1. How can Daniel 12 inspire you to remain faithful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stay committed to your faith as described in Daniel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staying faithful is emphasized in Daniel 12, and how does it apply today? </w:t>
      </w:r>
    </w:p>
    <w:p w14:paraId="60A30916" w14:textId="77777777" w:rsidR="00D8083B" w:rsidRPr="00F6333B" w:rsidRDefault="00D8083B" w:rsidP="00D808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w:t>
      </w:r>
    </w:p>
    <w:p w14:paraId="69A06A61" w14:textId="77777777" w:rsidR="00D8083B" w:rsidRPr="00F6333B" w:rsidRDefault="00D8083B" w:rsidP="00D8083B">
      <w:pPr>
        <w:spacing w:line="247" w:lineRule="auto"/>
        <w:rPr>
          <w:rFonts w:eastAsia="Times New Roman"/>
          <w:kern w:val="0"/>
          <w:sz w:val="21"/>
          <w:szCs w:val="21"/>
        </w:rPr>
      </w:pPr>
      <w:r w:rsidRPr="00F6333B">
        <w:rPr>
          <w:rFonts w:eastAsia="Times New Roman"/>
          <w:kern w:val="0"/>
          <w:sz w:val="21"/>
          <w:szCs w:val="21"/>
        </w:rPr>
        <w:t>Finally, Daniel 12 points us to the ultimate victory that is ours in Christ. Despite the trials and tribulations, we are assured of victory through Jesus. This chapter is a reminder that, in the end, God wins, and we, as His children, share in that victory. Let this truth inspire and motivate us to live boldly for Him every day.</w:t>
      </w:r>
    </w:p>
    <w:p w14:paraId="69576B21" w14:textId="4A1DFFD4" w:rsidR="00F6333B" w:rsidRPr="001B37DC" w:rsidRDefault="00D8083B" w:rsidP="00D8083B">
      <w:pPr>
        <w:spacing w:line="247" w:lineRule="auto"/>
        <w:rPr>
          <w:rFonts w:eastAsia="Times New Roman"/>
          <w:kern w:val="0"/>
          <w:sz w:val="21"/>
          <w:szCs w:val="21"/>
        </w:rPr>
      </w:pPr>
      <w:r w:rsidRPr="00F6333B">
        <w:rPr>
          <w:rFonts w:eastAsia="Times New Roman"/>
          <w:kern w:val="0"/>
          <w:sz w:val="21"/>
          <w:szCs w:val="21"/>
        </w:rPr>
        <w:t>1. How can you find hope in your daily life through the promise of ultimate victory in Daniel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the ultimate victory described in Daniel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assurance of ultimate victory is important for facing current challenges?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A7BE" w14:textId="77777777" w:rsidR="00A31135" w:rsidRDefault="00A31135" w:rsidP="00993188">
      <w:pPr>
        <w:spacing w:after="0" w:line="240" w:lineRule="auto"/>
      </w:pPr>
      <w:r>
        <w:separator/>
      </w:r>
    </w:p>
  </w:endnote>
  <w:endnote w:type="continuationSeparator" w:id="0">
    <w:p w14:paraId="3938E983" w14:textId="77777777" w:rsidR="00A31135" w:rsidRDefault="00A3113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A6FF"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9E15423"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46591D6"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2814" w14:textId="77777777" w:rsidR="007F1F09" w:rsidRPr="007F1F09" w:rsidRDefault="007F1F09" w:rsidP="00506EB5">
    <w:pPr>
      <w:pStyle w:val="Footer"/>
      <w:framePr w:wrap="none" w:vAnchor="text" w:hAnchor="margin" w:xAlign="center" w:y="1"/>
      <w:rPr>
        <w:rStyle w:val="PageNumber"/>
        <w:sz w:val="11"/>
        <w:szCs w:val="11"/>
      </w:rPr>
    </w:pPr>
  </w:p>
  <w:p w14:paraId="57E44D53"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773C9F"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696E6B0" wp14:editId="361CA982">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49FA337" wp14:editId="7B45374A">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D86F0"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3933"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3451998"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6153" w14:textId="77777777" w:rsidR="00A31135" w:rsidRDefault="00A31135" w:rsidP="00993188">
      <w:pPr>
        <w:spacing w:after="0" w:line="240" w:lineRule="auto"/>
      </w:pPr>
      <w:r>
        <w:separator/>
      </w:r>
    </w:p>
  </w:footnote>
  <w:footnote w:type="continuationSeparator" w:id="0">
    <w:p w14:paraId="26002B7A" w14:textId="77777777" w:rsidR="00A31135" w:rsidRDefault="00A3113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3B"/>
    <w:rsid w:val="00000CDF"/>
    <w:rsid w:val="00037514"/>
    <w:rsid w:val="000421EA"/>
    <w:rsid w:val="00051B34"/>
    <w:rsid w:val="000642B1"/>
    <w:rsid w:val="000A1CBC"/>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218D9"/>
    <w:rsid w:val="00590404"/>
    <w:rsid w:val="005C237B"/>
    <w:rsid w:val="00661B7E"/>
    <w:rsid w:val="006762E8"/>
    <w:rsid w:val="00687503"/>
    <w:rsid w:val="00692F03"/>
    <w:rsid w:val="00741D82"/>
    <w:rsid w:val="007448CA"/>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31135"/>
    <w:rsid w:val="00A412FE"/>
    <w:rsid w:val="00AF1073"/>
    <w:rsid w:val="00B14F85"/>
    <w:rsid w:val="00B15325"/>
    <w:rsid w:val="00B22981"/>
    <w:rsid w:val="00B26268"/>
    <w:rsid w:val="00B4631E"/>
    <w:rsid w:val="00BB25B5"/>
    <w:rsid w:val="00C53FDE"/>
    <w:rsid w:val="00CD424F"/>
    <w:rsid w:val="00D32F91"/>
    <w:rsid w:val="00D8083B"/>
    <w:rsid w:val="00DA5F01"/>
    <w:rsid w:val="00DB0942"/>
    <w:rsid w:val="00DC3612"/>
    <w:rsid w:val="00E01F86"/>
    <w:rsid w:val="00E16C25"/>
    <w:rsid w:val="00E43AC8"/>
    <w:rsid w:val="00E93470"/>
    <w:rsid w:val="00E97DBD"/>
    <w:rsid w:val="00F126AA"/>
    <w:rsid w:val="00F21BC0"/>
    <w:rsid w:val="00F54BE6"/>
    <w:rsid w:val="00F6333B"/>
    <w:rsid w:val="00F635E4"/>
    <w:rsid w:val="00F7543A"/>
    <w:rsid w:val="00F82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09816"/>
  <w15:chartTrackingRefBased/>
  <w15:docId w15:val="{D913618F-10AE-4984-8D63-4BA1823D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TotalTime>
  <Pages>61</Pages>
  <Words>12273</Words>
  <Characters>69957</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2025-12-31T06:47:00Z</dcterms:created>
  <dcterms:modified xsi:type="dcterms:W3CDTF">2026-01-12T03:32:00Z</dcterms:modified>
</cp:coreProperties>
</file>